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B7D820" w14:textId="49D9B94E" w:rsidR="00667B4A" w:rsidRPr="007B353B" w:rsidRDefault="00843401" w:rsidP="00667B4A">
      <w:pPr>
        <w:pStyle w:val="Stijl10"/>
        <w:rPr>
          <w:sz w:val="48"/>
          <w:szCs w:val="48"/>
        </w:rPr>
      </w:pPr>
      <w:bookmarkStart w:id="0" w:name="_Hlk104394327"/>
      <w:r>
        <w:rPr>
          <w:sz w:val="48"/>
          <w:szCs w:val="48"/>
        </w:rPr>
        <w:t>Sjabloon m</w:t>
      </w:r>
      <w:r w:rsidR="001672FB" w:rsidRPr="007B353B">
        <w:rPr>
          <w:sz w:val="48"/>
          <w:szCs w:val="48"/>
        </w:rPr>
        <w:t>obiliteit</w:t>
      </w:r>
      <w:r w:rsidR="007B353B" w:rsidRPr="007B353B">
        <w:rPr>
          <w:sz w:val="48"/>
          <w:szCs w:val="48"/>
        </w:rPr>
        <w:t>sinspanningen</w:t>
      </w:r>
      <w:r w:rsidR="008314D4">
        <w:rPr>
          <w:sz w:val="48"/>
          <w:szCs w:val="48"/>
        </w:rPr>
        <w:t xml:space="preserve"> </w:t>
      </w:r>
      <w:r w:rsidR="0000724A">
        <w:rPr>
          <w:sz w:val="48"/>
          <w:szCs w:val="48"/>
        </w:rPr>
        <w:t>bedrijven</w:t>
      </w:r>
    </w:p>
    <w:p w14:paraId="16B15C4F" w14:textId="5940F3C4" w:rsidR="00B53917" w:rsidRDefault="008314D4" w:rsidP="003C1CC9">
      <w:pPr>
        <w:pStyle w:val="Tekst"/>
        <w:rPr>
          <w:rFonts w:asciiTheme="minorHAnsi" w:hAnsiTheme="minorHAnsi"/>
        </w:rPr>
      </w:pPr>
      <w:r w:rsidRPr="00EB485A">
        <w:rPr>
          <w:rFonts w:asciiTheme="minorHAnsi" w:hAnsiTheme="minorHAnsi"/>
        </w:rPr>
        <w:t xml:space="preserve">Dit </w:t>
      </w:r>
      <w:r w:rsidR="00565CC8" w:rsidRPr="00EB485A">
        <w:rPr>
          <w:rFonts w:asciiTheme="minorHAnsi" w:hAnsiTheme="minorHAnsi"/>
        </w:rPr>
        <w:t>sjabloon</w:t>
      </w:r>
      <w:r w:rsidRPr="00EB485A">
        <w:rPr>
          <w:rFonts w:asciiTheme="minorHAnsi" w:hAnsiTheme="minorHAnsi"/>
        </w:rPr>
        <w:t xml:space="preserve"> </w:t>
      </w:r>
      <w:r w:rsidR="007C1AD8">
        <w:rPr>
          <w:rFonts w:asciiTheme="minorHAnsi" w:hAnsiTheme="minorHAnsi"/>
        </w:rPr>
        <w:t xml:space="preserve">biedt </w:t>
      </w:r>
      <w:r w:rsidR="00031A38">
        <w:rPr>
          <w:rFonts w:asciiTheme="minorHAnsi" w:hAnsiTheme="minorHAnsi"/>
        </w:rPr>
        <w:t xml:space="preserve">organisaties </w:t>
      </w:r>
      <w:r w:rsidRPr="00EB485A">
        <w:rPr>
          <w:rFonts w:asciiTheme="minorHAnsi" w:hAnsiTheme="minorHAnsi"/>
        </w:rPr>
        <w:t xml:space="preserve">een </w:t>
      </w:r>
      <w:r w:rsidR="00565CC8" w:rsidRPr="00EB485A">
        <w:rPr>
          <w:rFonts w:asciiTheme="minorHAnsi" w:hAnsiTheme="minorHAnsi"/>
        </w:rPr>
        <w:t xml:space="preserve">houvast in het </w:t>
      </w:r>
      <w:r w:rsidR="00B53917" w:rsidRPr="00EB485A">
        <w:rPr>
          <w:rFonts w:asciiTheme="minorHAnsi" w:hAnsiTheme="minorHAnsi"/>
        </w:rPr>
        <w:t>samenbrengen</w:t>
      </w:r>
      <w:r w:rsidR="00565CC8" w:rsidRPr="00EB485A">
        <w:rPr>
          <w:rFonts w:asciiTheme="minorHAnsi" w:hAnsiTheme="minorHAnsi"/>
        </w:rPr>
        <w:t xml:space="preserve"> van alle </w:t>
      </w:r>
      <w:r w:rsidR="00565CC8" w:rsidRPr="00933FB4">
        <w:rPr>
          <w:rFonts w:ascii="Nunito Black" w:hAnsi="Nunito Black"/>
        </w:rPr>
        <w:t>mobiliteitsinspanningen</w:t>
      </w:r>
      <w:r w:rsidR="00565CC8" w:rsidRPr="00EB485A">
        <w:rPr>
          <w:rFonts w:asciiTheme="minorHAnsi" w:hAnsiTheme="minorHAnsi"/>
        </w:rPr>
        <w:t xml:space="preserve"> die </w:t>
      </w:r>
      <w:r w:rsidR="00031A38">
        <w:rPr>
          <w:rFonts w:asciiTheme="minorHAnsi" w:hAnsiTheme="minorHAnsi"/>
        </w:rPr>
        <w:t>de organisatie</w:t>
      </w:r>
      <w:r w:rsidR="00B53917" w:rsidRPr="00EB485A">
        <w:rPr>
          <w:rFonts w:asciiTheme="minorHAnsi" w:hAnsiTheme="minorHAnsi"/>
        </w:rPr>
        <w:t xml:space="preserve"> al deed</w:t>
      </w:r>
      <w:r w:rsidR="00565CC8" w:rsidRPr="00EB485A">
        <w:rPr>
          <w:rFonts w:asciiTheme="minorHAnsi" w:hAnsiTheme="minorHAnsi"/>
        </w:rPr>
        <w:t xml:space="preserve"> of plan</w:t>
      </w:r>
      <w:r w:rsidR="00B53917" w:rsidRPr="00EB485A">
        <w:rPr>
          <w:rFonts w:asciiTheme="minorHAnsi" w:hAnsiTheme="minorHAnsi"/>
        </w:rPr>
        <w:t>t te doen</w:t>
      </w:r>
      <w:r w:rsidR="00565CC8" w:rsidRPr="00EB485A">
        <w:rPr>
          <w:rFonts w:asciiTheme="minorHAnsi" w:hAnsiTheme="minorHAnsi"/>
        </w:rPr>
        <w:t xml:space="preserve"> in de toekomst. </w:t>
      </w:r>
      <w:r w:rsidR="008A6DAC">
        <w:rPr>
          <w:rFonts w:asciiTheme="minorHAnsi" w:hAnsiTheme="minorHAnsi"/>
        </w:rPr>
        <w:t>De gegeven voorbeelden bieden mogelijks ook inspiratie voor een volgende actie of maatregel.</w:t>
      </w:r>
    </w:p>
    <w:p w14:paraId="54FB9702" w14:textId="574E551F" w:rsidR="009133BD" w:rsidRPr="00EB485A" w:rsidRDefault="009133BD" w:rsidP="003C1CC9">
      <w:pPr>
        <w:pStyle w:val="Tek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Door dit sjabloon op </w:t>
      </w:r>
      <w:r w:rsidRPr="00891239">
        <w:rPr>
          <w:rFonts w:ascii="Nunito Black" w:hAnsi="Nunito Black"/>
        </w:rPr>
        <w:t xml:space="preserve">regelmatige basis </w:t>
      </w:r>
      <w:r>
        <w:rPr>
          <w:rFonts w:asciiTheme="minorHAnsi" w:hAnsiTheme="minorHAnsi"/>
        </w:rPr>
        <w:t xml:space="preserve">in te vullen, </w:t>
      </w:r>
      <w:r w:rsidR="00E12FF2">
        <w:rPr>
          <w:rFonts w:asciiTheme="minorHAnsi" w:hAnsiTheme="minorHAnsi"/>
        </w:rPr>
        <w:t xml:space="preserve">blijf je als </w:t>
      </w:r>
      <w:r w:rsidR="00042327">
        <w:rPr>
          <w:rFonts w:asciiTheme="minorHAnsi" w:hAnsiTheme="minorHAnsi"/>
        </w:rPr>
        <w:t>organisatie</w:t>
      </w:r>
      <w:r w:rsidR="00E12FF2">
        <w:rPr>
          <w:rFonts w:asciiTheme="minorHAnsi" w:hAnsiTheme="minorHAnsi"/>
        </w:rPr>
        <w:t xml:space="preserve"> op de hoogte van </w:t>
      </w:r>
      <w:r w:rsidR="00891239">
        <w:rPr>
          <w:rFonts w:asciiTheme="minorHAnsi" w:hAnsiTheme="minorHAnsi"/>
        </w:rPr>
        <w:t>j</w:t>
      </w:r>
      <w:r w:rsidR="0009537F">
        <w:rPr>
          <w:rFonts w:asciiTheme="minorHAnsi" w:hAnsiTheme="minorHAnsi"/>
        </w:rPr>
        <w:t xml:space="preserve">e huidige faciliteiten en acties. </w:t>
      </w:r>
      <w:r w:rsidR="003C4E55">
        <w:rPr>
          <w:rFonts w:asciiTheme="minorHAnsi" w:hAnsiTheme="minorHAnsi"/>
        </w:rPr>
        <w:t xml:space="preserve">Je beschikt ook </w:t>
      </w:r>
      <w:r w:rsidR="0009537F">
        <w:rPr>
          <w:rFonts w:asciiTheme="minorHAnsi" w:hAnsiTheme="minorHAnsi"/>
        </w:rPr>
        <w:t xml:space="preserve">meteen over de verplichte </w:t>
      </w:r>
      <w:r>
        <w:rPr>
          <w:rFonts w:asciiTheme="minorHAnsi" w:hAnsiTheme="minorHAnsi"/>
        </w:rPr>
        <w:t xml:space="preserve">basisinformatie die nodig is voor de </w:t>
      </w:r>
      <w:r w:rsidR="008372F3">
        <w:rPr>
          <w:rFonts w:asciiTheme="minorHAnsi" w:hAnsiTheme="minorHAnsi"/>
        </w:rPr>
        <w:t xml:space="preserve">(voor </w:t>
      </w:r>
      <w:r w:rsidR="00042327">
        <w:rPr>
          <w:rFonts w:asciiTheme="minorHAnsi" w:hAnsiTheme="minorHAnsi"/>
        </w:rPr>
        <w:t>organisaties</w:t>
      </w:r>
      <w:r w:rsidR="008372F3">
        <w:rPr>
          <w:rFonts w:asciiTheme="minorHAnsi" w:hAnsiTheme="minorHAnsi"/>
        </w:rPr>
        <w:t xml:space="preserve"> met meer dan 100 medewerkers) </w:t>
      </w:r>
      <w:r>
        <w:rPr>
          <w:rFonts w:asciiTheme="minorHAnsi" w:hAnsiTheme="minorHAnsi"/>
        </w:rPr>
        <w:t xml:space="preserve">verplichte </w:t>
      </w:r>
      <w:r w:rsidR="00B63C84">
        <w:rPr>
          <w:rFonts w:asciiTheme="minorHAnsi" w:hAnsiTheme="minorHAnsi"/>
        </w:rPr>
        <w:t>drie</w:t>
      </w:r>
      <w:r>
        <w:rPr>
          <w:rFonts w:asciiTheme="minorHAnsi" w:hAnsiTheme="minorHAnsi"/>
        </w:rPr>
        <w:t>jaarlijkse federale diagnostiek</w:t>
      </w:r>
      <w:r w:rsidR="00E12FF2">
        <w:rPr>
          <w:rFonts w:asciiTheme="minorHAnsi" w:hAnsiTheme="minorHAnsi"/>
        </w:rPr>
        <w:t>.</w:t>
      </w:r>
    </w:p>
    <w:p w14:paraId="33110C45" w14:textId="45494426" w:rsidR="00B53917" w:rsidRPr="00EB485A" w:rsidRDefault="00B53917" w:rsidP="003C1CC9">
      <w:pPr>
        <w:pStyle w:val="Tekst"/>
        <w:rPr>
          <w:rFonts w:asciiTheme="minorHAnsi" w:hAnsiTheme="minorHAnsi"/>
        </w:rPr>
      </w:pPr>
      <w:r w:rsidRPr="00EB485A">
        <w:rPr>
          <w:rFonts w:asciiTheme="minorHAnsi" w:hAnsiTheme="minorHAnsi"/>
        </w:rPr>
        <w:t xml:space="preserve">Het sjabloon is opgebouwd op basis van de </w:t>
      </w:r>
      <w:r w:rsidRPr="00933FB4">
        <w:rPr>
          <w:rFonts w:ascii="Nunito Black" w:hAnsi="Nunito Black"/>
        </w:rPr>
        <w:t>3 I</w:t>
      </w:r>
      <w:r w:rsidR="00933FB4">
        <w:rPr>
          <w:rFonts w:ascii="Nunito Black" w:hAnsi="Nunito Black"/>
        </w:rPr>
        <w:t>’s</w:t>
      </w:r>
      <w:r w:rsidRPr="00EB485A">
        <w:rPr>
          <w:rFonts w:asciiTheme="minorHAnsi" w:hAnsiTheme="minorHAnsi"/>
        </w:rPr>
        <w:t xml:space="preserve">: </w:t>
      </w:r>
    </w:p>
    <w:p w14:paraId="34077B1E" w14:textId="1EBB5369" w:rsidR="00690C03" w:rsidRPr="00EB485A" w:rsidRDefault="00B53917" w:rsidP="00933FB4">
      <w:pPr>
        <w:pStyle w:val="Opsommingcijfers"/>
      </w:pPr>
      <w:r w:rsidRPr="00933FB4">
        <w:rPr>
          <w:rFonts w:ascii="Nunito Black" w:hAnsi="Nunito Black"/>
        </w:rPr>
        <w:t>Infrastructuur:</w:t>
      </w:r>
      <w:r w:rsidRPr="00EB485A">
        <w:t xml:space="preserve"> welke infrastructurele maatregelen</w:t>
      </w:r>
      <w:r w:rsidR="00A13386">
        <w:t xml:space="preserve"> worden er uitgevoerd</w:t>
      </w:r>
      <w:r w:rsidR="003D4401" w:rsidRPr="00EB485A">
        <w:t xml:space="preserve"> om de mobiliteit v</w:t>
      </w:r>
      <w:r w:rsidR="00042327">
        <w:t>an medewerkers te verbeteren</w:t>
      </w:r>
      <w:r w:rsidR="003D4401" w:rsidRPr="00EB485A">
        <w:t xml:space="preserve">? Bv. een </w:t>
      </w:r>
      <w:r w:rsidR="00EB1D56">
        <w:t>overdekte en beveiligde</w:t>
      </w:r>
      <w:r w:rsidR="003D4401" w:rsidRPr="00EB485A">
        <w:t xml:space="preserve"> fietsenstalling </w:t>
      </w:r>
      <w:r w:rsidR="00690C03" w:rsidRPr="00EB485A">
        <w:t xml:space="preserve">trekt </w:t>
      </w:r>
      <w:r w:rsidR="001126F2">
        <w:t xml:space="preserve">meer </w:t>
      </w:r>
      <w:r w:rsidR="00690C03" w:rsidRPr="00EB485A">
        <w:t xml:space="preserve">fietsers aan. </w:t>
      </w:r>
    </w:p>
    <w:p w14:paraId="2CC85D06" w14:textId="2C2F0229" w:rsidR="00820451" w:rsidRPr="00EB485A" w:rsidRDefault="00690C03" w:rsidP="00933FB4">
      <w:pPr>
        <w:pStyle w:val="Opsommingcijfers"/>
      </w:pPr>
      <w:r w:rsidRPr="00933FB4">
        <w:rPr>
          <w:rFonts w:ascii="Nunito Black" w:hAnsi="Nunito Black"/>
        </w:rPr>
        <w:t>Incentives:</w:t>
      </w:r>
      <w:r w:rsidRPr="00EB485A">
        <w:t xml:space="preserve"> welke </w:t>
      </w:r>
      <w:r w:rsidR="00820451" w:rsidRPr="00EB485A">
        <w:t xml:space="preserve">voordelen en beloningen </w:t>
      </w:r>
      <w:r w:rsidR="00905FDC">
        <w:t xml:space="preserve">geeft </w:t>
      </w:r>
      <w:r w:rsidR="00042327">
        <w:t>de organisatie</w:t>
      </w:r>
      <w:r w:rsidR="00905FDC">
        <w:t xml:space="preserve"> </w:t>
      </w:r>
      <w:r w:rsidR="00820451" w:rsidRPr="00EB485A">
        <w:t>aan medewerkers</w:t>
      </w:r>
      <w:r w:rsidR="00042327">
        <w:t xml:space="preserve"> (en bezoekers) </w:t>
      </w:r>
      <w:r w:rsidR="00820451" w:rsidRPr="00EB485A">
        <w:t xml:space="preserve">om hen aan te moedigen zich duurzaam te verplaatsen? </w:t>
      </w:r>
      <w:r w:rsidR="00C26D41" w:rsidRPr="00EB485A">
        <w:t xml:space="preserve">Deze voordelen </w:t>
      </w:r>
      <w:r w:rsidR="00905FDC">
        <w:t>vertalen zich</w:t>
      </w:r>
      <w:r w:rsidR="00C26D41" w:rsidRPr="00EB485A">
        <w:t xml:space="preserve"> in vergoedingen bv fietsvergoeding maar ook in sensibiliseringsacties bv. een mobiliteitswedstrijd met </w:t>
      </w:r>
      <w:r w:rsidR="00944CC3" w:rsidRPr="00EB485A">
        <w:t>een foodtrucklunch als prijs</w:t>
      </w:r>
      <w:r w:rsidR="00D279ED">
        <w:t xml:space="preserve"> van een wedstrijd.</w:t>
      </w:r>
    </w:p>
    <w:p w14:paraId="36FDB0EA" w14:textId="214D9A80" w:rsidR="001E1FCA" w:rsidRPr="001E1FCA" w:rsidRDefault="000C345B" w:rsidP="00933FB4">
      <w:pPr>
        <w:pStyle w:val="Opsommingcijfers"/>
        <w:rPr>
          <w:rFonts w:ascii="Arial" w:hAnsi="Arial"/>
          <w:color w:val="auto"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B7202E" wp14:editId="15C7C5FE">
            <wp:simplePos x="0" y="0"/>
            <wp:positionH relativeFrom="column">
              <wp:posOffset>15875</wp:posOffset>
            </wp:positionH>
            <wp:positionV relativeFrom="paragraph">
              <wp:posOffset>974725</wp:posOffset>
            </wp:positionV>
            <wp:extent cx="5759450" cy="884555"/>
            <wp:effectExtent l="0" t="0" r="0" b="0"/>
            <wp:wrapSquare wrapText="bothSides"/>
            <wp:docPr id="4" name="Afbeelding 3" descr="Afbeelding met tekst, Lettertype, schermopnam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C02E7DF0-E0E7-4F93-B71E-87C867E1C0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tekst, Lettertype, schermopname&#10;&#10;Automatisch gegenereerde beschrijving">
                      <a:extLst>
                        <a:ext uri="{FF2B5EF4-FFF2-40B4-BE49-F238E27FC236}">
                          <a16:creationId xmlns:a16="http://schemas.microsoft.com/office/drawing/2014/main" id="{C02E7DF0-E0E7-4F93-B71E-87C867E1C0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752C" w:rsidRPr="00933FB4">
        <w:rPr>
          <w:rFonts w:ascii="Nunito Black" w:hAnsi="Nunito Black"/>
        </w:rPr>
        <w:t>Informatie</w:t>
      </w:r>
      <w:r w:rsidR="00944CC3" w:rsidRPr="00933FB4">
        <w:rPr>
          <w:rFonts w:ascii="Nunito Black" w:hAnsi="Nunito Black"/>
        </w:rPr>
        <w:t>:</w:t>
      </w:r>
      <w:r w:rsidR="00944CC3" w:rsidRPr="00EB485A">
        <w:t xml:space="preserve"> </w:t>
      </w:r>
      <w:r w:rsidR="00335EC2" w:rsidRPr="00EB485A">
        <w:t>op welke manier</w:t>
      </w:r>
      <w:r w:rsidR="00944CC3" w:rsidRPr="00EB485A">
        <w:t xml:space="preserve"> </w:t>
      </w:r>
      <w:r w:rsidR="003035A6">
        <w:t>informeert de</w:t>
      </w:r>
      <w:r w:rsidR="00963F0E">
        <w:t xml:space="preserve"> organisatie</w:t>
      </w:r>
      <w:r w:rsidR="00944CC3" w:rsidRPr="00EB485A">
        <w:t xml:space="preserve"> de medewerkers </w:t>
      </w:r>
      <w:r w:rsidR="003035A6">
        <w:t xml:space="preserve">en </w:t>
      </w:r>
      <w:r w:rsidR="00963F0E">
        <w:t>bezoekers</w:t>
      </w:r>
      <w:r w:rsidR="003035A6">
        <w:t xml:space="preserve"> o</w:t>
      </w:r>
      <w:r w:rsidR="00944CC3" w:rsidRPr="00EB485A">
        <w:t>ver de alternatieven voor de wagen?</w:t>
      </w:r>
      <w:r w:rsidR="00335EC2" w:rsidRPr="00EB485A">
        <w:t xml:space="preserve"> Bv. </w:t>
      </w:r>
      <w:r w:rsidR="00EB485A" w:rsidRPr="00EB485A">
        <w:t xml:space="preserve">via een </w:t>
      </w:r>
      <w:r w:rsidR="00335EC2" w:rsidRPr="00EB485A">
        <w:t>maandelijkse nieuwsbrief</w:t>
      </w:r>
      <w:r w:rsidR="00EB485A" w:rsidRPr="00EB485A">
        <w:t xml:space="preserve"> of</w:t>
      </w:r>
      <w:r w:rsidR="00335EC2" w:rsidRPr="00EB485A">
        <w:t xml:space="preserve"> </w:t>
      </w:r>
      <w:r w:rsidR="00EB485A" w:rsidRPr="00EB485A">
        <w:t>verkeersambassadeurs.</w:t>
      </w:r>
      <w:r w:rsidR="0066752C">
        <w:t xml:space="preserve"> </w:t>
      </w:r>
      <w:r w:rsidR="00690C03">
        <w:t xml:space="preserve"> </w:t>
      </w:r>
    </w:p>
    <w:p w14:paraId="4CA88943" w14:textId="77777777" w:rsidR="000C345B" w:rsidRDefault="000C345B" w:rsidP="001E1FCA">
      <w:pPr>
        <w:pStyle w:val="Tekst"/>
        <w:rPr>
          <w:sz w:val="20"/>
          <w:szCs w:val="22"/>
        </w:rPr>
      </w:pPr>
    </w:p>
    <w:p w14:paraId="5E6D1FB6" w14:textId="1BD81BA0" w:rsidR="000C345B" w:rsidRDefault="001E1FCA" w:rsidP="001E1FCA">
      <w:pPr>
        <w:pStyle w:val="Tekst"/>
        <w:rPr>
          <w:sz w:val="20"/>
          <w:szCs w:val="22"/>
        </w:rPr>
      </w:pPr>
      <w:r w:rsidRPr="000C345B">
        <w:rPr>
          <w:sz w:val="20"/>
          <w:szCs w:val="22"/>
        </w:rPr>
        <w:t xml:space="preserve">Meer info over dit </w:t>
      </w:r>
      <w:r w:rsidR="000C345B" w:rsidRPr="000C345B">
        <w:rPr>
          <w:sz w:val="20"/>
          <w:szCs w:val="22"/>
        </w:rPr>
        <w:t>sjabloon</w:t>
      </w:r>
      <w:r w:rsidRPr="000C345B">
        <w:rPr>
          <w:sz w:val="20"/>
          <w:szCs w:val="22"/>
        </w:rPr>
        <w:t xml:space="preserve"> vind je op: </w:t>
      </w:r>
      <w:hyperlink r:id="rId12" w:history="1">
        <w:r w:rsidR="000C345B" w:rsidRPr="00CB4FEF">
          <w:rPr>
            <w:rStyle w:val="Hyperlink"/>
            <w:sz w:val="20"/>
            <w:szCs w:val="22"/>
          </w:rPr>
          <w:t>https://www.vlotonderweg.be/dashboard-scholen</w:t>
        </w:r>
      </w:hyperlink>
    </w:p>
    <w:p w14:paraId="67B213B9" w14:textId="77777777" w:rsidR="000C345B" w:rsidRDefault="000C345B">
      <w:pPr>
        <w:spacing w:before="0" w:after="160" w:line="259" w:lineRule="auto"/>
        <w:jc w:val="left"/>
        <w:rPr>
          <w:rFonts w:ascii="Nunito Light" w:hAnsi="Nunito Light" w:cs="Open Sans"/>
          <w:color w:val="000000"/>
          <w:shd w:val="clear" w:color="auto" w:fill="FFFFFF"/>
        </w:rPr>
      </w:pPr>
      <w:r>
        <w:br w:type="page"/>
      </w:r>
    </w:p>
    <w:p w14:paraId="7BC2331B" w14:textId="44F3F790" w:rsidR="007F4586" w:rsidRDefault="00A43BAA" w:rsidP="007F4586">
      <w:pPr>
        <w:pStyle w:val="Stijl1"/>
      </w:pPr>
      <w:r>
        <w:lastRenderedPageBreak/>
        <w:t>Infrastructuur</w:t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7F4586" w14:paraId="77B3C0BB" w14:textId="77777777" w:rsidTr="00615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0434C69A" w14:textId="141070D4" w:rsidR="007F4586" w:rsidRPr="008A4426" w:rsidRDefault="00715410" w:rsidP="008A442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proofErr w:type="spellStart"/>
            <w:r w:rsidRPr="008A4426">
              <w:rPr>
                <w:rFonts w:ascii="Nunito Black" w:hAnsi="Nunito Black"/>
                <w:b w:val="0"/>
                <w:bCs w:val="0"/>
                <w:sz w:val="22"/>
                <w:szCs w:val="24"/>
              </w:rPr>
              <w:t>Fietsparkeren</w:t>
            </w:r>
            <w:proofErr w:type="spellEnd"/>
          </w:p>
        </w:tc>
      </w:tr>
      <w:tr w:rsidR="00F81A05" w14:paraId="37AF36EC" w14:textId="77777777" w:rsidTr="00A730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bottom w:val="single" w:sz="4" w:space="0" w:color="699B99" w:themeColor="accent1"/>
            </w:tcBorders>
          </w:tcPr>
          <w:p w14:paraId="2A527069" w14:textId="7A314DA3" w:rsidR="00F81A05" w:rsidRPr="005D0D8B" w:rsidRDefault="00F0466F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1</w:t>
            </w:r>
            <w:r w:rsidR="005D0D8B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</w:t>
            </w:r>
            <w:r w:rsidR="00F81A05" w:rsidRPr="005D0D8B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Geef hieronder het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huidig </w:t>
            </w:r>
            <w:r w:rsidR="00F81A05" w:rsidRPr="005D0D8B">
              <w:rPr>
                <w:rFonts w:asciiTheme="minorHAnsi" w:hAnsiTheme="minorHAnsi"/>
                <w:b w:val="0"/>
                <w:bCs w:val="0"/>
                <w:i/>
                <w:iCs/>
              </w:rPr>
              <w:t>aantal fietsparkeerplaatsen aan:</w:t>
            </w:r>
          </w:p>
        </w:tc>
      </w:tr>
      <w:tr w:rsidR="00A730A8" w14:paraId="1461CCE0" w14:textId="77777777" w:rsidTr="00F159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361AD4CE" w14:textId="4B424A49" w:rsidR="00A730A8" w:rsidRPr="00C04956" w:rsidRDefault="002E6427" w:rsidP="00F15963">
            <w:pPr>
              <w:spacing w:before="0" w:after="160" w:line="259" w:lineRule="auto"/>
              <w:jc w:val="left"/>
              <w:rPr>
                <w:rFonts w:ascii="Nunito Black" w:hAnsi="Nunito Black"/>
              </w:rPr>
            </w:pPr>
            <w:r>
              <w:rPr>
                <w:rFonts w:ascii="Nunito Black" w:hAnsi="Nunito Black"/>
              </w:rPr>
              <w:t>Voor</w:t>
            </w:r>
            <w:r w:rsidR="00A730A8" w:rsidRPr="00C04956">
              <w:rPr>
                <w:rFonts w:ascii="Nunito Black" w:hAnsi="Nunito Black"/>
              </w:rPr>
              <w:t xml:space="preserve"> medewerkers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600096133"/>
              <w:placeholder>
                <w:docPart w:val="9CB49FE69DB6471F8377E0ACAC85FC6C"/>
              </w:placeholder>
              <w:showingPlcHdr/>
              <w:text/>
            </w:sdtPr>
            <w:sdtEndPr/>
            <w:sdtContent>
              <w:p w14:paraId="36DB4138" w14:textId="073099B3" w:rsidR="00A730A8" w:rsidRDefault="00CF2B30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A730A8" w14:paraId="152064CB" w14:textId="77777777" w:rsidTr="00F15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0ED68CF1" w14:textId="77777777" w:rsidR="00A730A8" w:rsidRPr="00A730A8" w:rsidRDefault="00A730A8" w:rsidP="00F15963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 w:rsidRPr="00A730A8">
              <w:rPr>
                <w:rFonts w:asciiTheme="minorHAnsi" w:hAnsiTheme="minorHAnsi"/>
                <w:b w:val="0"/>
                <w:bCs w:val="0"/>
              </w:rPr>
              <w:t>Overdekte fietsparkeerplaatsen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542581754"/>
              <w:placeholder>
                <w:docPart w:val="FA2E06DA6996438C9402AAA55DB634CC"/>
              </w:placeholder>
              <w:showingPlcHdr/>
              <w:text/>
            </w:sdtPr>
            <w:sdtEndPr/>
            <w:sdtContent>
              <w:p w14:paraId="420356A9" w14:textId="040F6105" w:rsidR="00A730A8" w:rsidRDefault="00CF2B30" w:rsidP="00A730A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A730A8" w14:paraId="7D907862" w14:textId="77777777" w:rsidTr="00F159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4A109807" w14:textId="77777777" w:rsidR="00A730A8" w:rsidRPr="00A730A8" w:rsidRDefault="00A730A8" w:rsidP="00F15963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 w:rsidRPr="00A730A8">
              <w:rPr>
                <w:rFonts w:asciiTheme="minorHAnsi" w:hAnsiTheme="minorHAnsi"/>
                <w:b w:val="0"/>
                <w:bCs w:val="0"/>
              </w:rPr>
              <w:t>Diefstalveilige fietsparkeerplaatsen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103259672"/>
              <w:placeholder>
                <w:docPart w:val="2CCEA17520654F31BD159C6E28AD4047"/>
              </w:placeholder>
              <w:showingPlcHdr/>
              <w:text/>
            </w:sdtPr>
            <w:sdtEndPr/>
            <w:sdtContent>
              <w:p w14:paraId="16C77998" w14:textId="351BBC31" w:rsidR="00A730A8" w:rsidRDefault="00CF2B30" w:rsidP="00A730A8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E3294F" w14:paraId="79135F1F" w14:textId="77777777" w:rsidTr="00F15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3B9FEA1E" w14:textId="17BEE255" w:rsidR="00E3294F" w:rsidRPr="00A730A8" w:rsidRDefault="00E3294F" w:rsidP="00F15963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Aantal laadmogelijkheden</w:t>
            </w:r>
            <w:r w:rsidR="006823B9">
              <w:rPr>
                <w:rFonts w:asciiTheme="minorHAnsi" w:hAnsiTheme="minorHAnsi"/>
                <w:b w:val="0"/>
                <w:bCs w:val="0"/>
              </w:rPr>
              <w:t xml:space="preserve"> voor e-fietsen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470833329"/>
              <w:placeholder>
                <w:docPart w:val="D40EDC1D80814AB4A148B8F7734D5E2E"/>
              </w:placeholder>
              <w:showingPlcHdr/>
              <w:text/>
            </w:sdtPr>
            <w:sdtEndPr/>
            <w:sdtContent>
              <w:p w14:paraId="00E555A6" w14:textId="643F21F3" w:rsidR="00E3294F" w:rsidRPr="00AE6C56" w:rsidRDefault="00E3294F" w:rsidP="00A730A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A730A8" w14:paraId="07929158" w14:textId="77777777" w:rsidTr="00F159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438A34B9" w14:textId="0DEC178E" w:rsidR="00A730A8" w:rsidRPr="00CF2B30" w:rsidRDefault="002E6427" w:rsidP="00F15963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="Nunito Black" w:hAnsi="Nunito Black"/>
              </w:rPr>
              <w:t xml:space="preserve">Voor </w:t>
            </w:r>
            <w:r w:rsidR="00654C46">
              <w:rPr>
                <w:rFonts w:ascii="Nunito Black" w:hAnsi="Nunito Black"/>
              </w:rPr>
              <w:t>leerlingen/</w:t>
            </w:r>
            <w:r w:rsidR="00C1620D">
              <w:rPr>
                <w:rFonts w:ascii="Nunito Black" w:hAnsi="Nunito Black"/>
              </w:rPr>
              <w:t xml:space="preserve"> </w:t>
            </w:r>
            <w:r w:rsidR="00654C46">
              <w:rPr>
                <w:rFonts w:ascii="Nunito Black" w:hAnsi="Nunito Black"/>
              </w:rPr>
              <w:t>studenten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757024412"/>
              <w:placeholder>
                <w:docPart w:val="F7986813B3FD4FA99C9694BD15FC0541"/>
              </w:placeholder>
              <w:showingPlcHdr/>
              <w:text/>
            </w:sdtPr>
            <w:sdtEndPr/>
            <w:sdtContent>
              <w:p w14:paraId="5668A519" w14:textId="5D09BFA7" w:rsidR="00A730A8" w:rsidRDefault="00CF2B30" w:rsidP="00A53F8B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A730A8" w14:paraId="20050659" w14:textId="77777777" w:rsidTr="00F15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055C8682" w14:textId="77777777" w:rsidR="00A730A8" w:rsidRPr="00A730A8" w:rsidRDefault="00A730A8" w:rsidP="00F15963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 w:rsidRPr="00A730A8">
              <w:rPr>
                <w:rFonts w:asciiTheme="minorHAnsi" w:hAnsiTheme="minorHAnsi"/>
                <w:b w:val="0"/>
                <w:bCs w:val="0"/>
              </w:rPr>
              <w:t>Overdekte fietsparkeerplaatsen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1218625998"/>
              <w:placeholder>
                <w:docPart w:val="9BE7B3116BF240C6A02167555DAD0AEB"/>
              </w:placeholder>
              <w:showingPlcHdr/>
              <w:text/>
            </w:sdtPr>
            <w:sdtEndPr/>
            <w:sdtContent>
              <w:p w14:paraId="1CDE879B" w14:textId="02887DA7" w:rsidR="00A730A8" w:rsidRDefault="00CF2B30" w:rsidP="00A730A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A730A8" w14:paraId="282825E7" w14:textId="77777777" w:rsidTr="00F159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69621C4A" w14:textId="77777777" w:rsidR="00A730A8" w:rsidRPr="00A730A8" w:rsidRDefault="00A730A8" w:rsidP="00F15963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 w:rsidRPr="00A730A8">
              <w:rPr>
                <w:rFonts w:asciiTheme="minorHAnsi" w:hAnsiTheme="minorHAnsi"/>
                <w:b w:val="0"/>
                <w:bCs w:val="0"/>
              </w:rPr>
              <w:t>Diefstalveilige fietsparkeerplaatsen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835981355"/>
              <w:placeholder>
                <w:docPart w:val="A4C5B849F4F14D918EC28F7A091D0C3B"/>
              </w:placeholder>
              <w:showingPlcHdr/>
              <w:text/>
            </w:sdtPr>
            <w:sdtEndPr/>
            <w:sdtContent>
              <w:p w14:paraId="7BD15148" w14:textId="77777777" w:rsidR="00A730A8" w:rsidRDefault="00CF2B30" w:rsidP="00A730A8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E3294F" w14:paraId="21B16DD7" w14:textId="77777777" w:rsidTr="00F15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7BB5C5B0" w14:textId="1D44BB84" w:rsidR="00E3294F" w:rsidRPr="00A730A8" w:rsidRDefault="00E3294F" w:rsidP="00F15963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Aantal laadmogelijkheden</w:t>
            </w:r>
            <w:r w:rsidR="006823B9">
              <w:rPr>
                <w:rFonts w:asciiTheme="minorHAnsi" w:hAnsiTheme="minorHAnsi"/>
                <w:b w:val="0"/>
                <w:bCs w:val="0"/>
              </w:rPr>
              <w:t xml:space="preserve"> voor e-fietsen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905217411"/>
              <w:placeholder>
                <w:docPart w:val="304D91E6D707477591FCF42424A19E02"/>
              </w:placeholder>
              <w:showingPlcHdr/>
              <w:text/>
            </w:sdtPr>
            <w:sdtEndPr/>
            <w:sdtContent>
              <w:p w14:paraId="076DFDE2" w14:textId="39C96592" w:rsidR="00E3294F" w:rsidRPr="00AE6C56" w:rsidRDefault="00E3294F" w:rsidP="00A730A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F0466F" w14:paraId="3A94CD00" w14:textId="77777777" w:rsidTr="00C04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E1EBEA" w:themeFill="accent1" w:themeFillTint="33"/>
          </w:tcPr>
          <w:p w14:paraId="26FC4B20" w14:textId="455F935D" w:rsidR="00F0466F" w:rsidRPr="002679E6" w:rsidRDefault="00F0466F" w:rsidP="00F0466F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2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Welke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inspanningen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werden er 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afgelopen jaar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g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>edaan om de fietsenstalling te verbeteren/uit te breiden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?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="0078346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Maak hierbij een onderscheid tussen medewerkers en </w:t>
            </w:r>
            <w:r w:rsidR="00963F0E">
              <w:rPr>
                <w:rFonts w:asciiTheme="minorHAnsi" w:hAnsiTheme="minorHAnsi"/>
                <w:b w:val="0"/>
                <w:bCs w:val="0"/>
                <w:i/>
                <w:iCs/>
              </w:rPr>
              <w:t>bezoekers</w:t>
            </w:r>
            <w:r w:rsidR="0078346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. </w:t>
            </w:r>
            <w:r w:rsidR="00875E04">
              <w:rPr>
                <w:rFonts w:asciiTheme="minorHAnsi" w:hAnsiTheme="minorHAnsi"/>
                <w:b w:val="0"/>
                <w:bCs w:val="0"/>
                <w:i/>
                <w:iCs/>
              </w:rPr>
              <w:t>Bv</w:t>
            </w:r>
            <w:r w:rsidR="000B4B58">
              <w:rPr>
                <w:rFonts w:asciiTheme="minorHAnsi" w:hAnsiTheme="minorHAnsi"/>
                <w:b w:val="0"/>
                <w:bCs w:val="0"/>
                <w:i/>
                <w:iCs/>
              </w:rPr>
              <w:t>;</w:t>
            </w:r>
          </w:p>
          <w:p w14:paraId="37DACFB6" w14:textId="37CCD5ED" w:rsidR="00F0466F" w:rsidRPr="00F465B0" w:rsidRDefault="00F0466F" w:rsidP="00F0466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F465B0">
              <w:rPr>
                <w:rFonts w:asciiTheme="minorHAnsi" w:hAnsiTheme="minorHAnsi"/>
                <w:b w:val="0"/>
                <w:bCs w:val="0"/>
                <w:i/>
                <w:iCs/>
              </w:rPr>
              <w:t>Er werd een fietsherstelzuil ge</w:t>
            </w:r>
            <w:r w:rsidR="00D2100A">
              <w:rPr>
                <w:rFonts w:asciiTheme="minorHAnsi" w:hAnsiTheme="minorHAnsi"/>
                <w:b w:val="0"/>
                <w:bCs w:val="0"/>
                <w:i/>
                <w:iCs/>
              </w:rPr>
              <w:t>ï</w:t>
            </w:r>
            <w:r w:rsidRPr="00F465B0">
              <w:rPr>
                <w:rFonts w:asciiTheme="minorHAnsi" w:hAnsiTheme="minorHAnsi"/>
                <w:b w:val="0"/>
                <w:bCs w:val="0"/>
                <w:i/>
                <w:iCs/>
              </w:rPr>
              <w:t>nstalleerd</w:t>
            </w:r>
            <w:r w:rsidR="003F08B2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="00C6324A">
              <w:rPr>
                <w:rFonts w:asciiTheme="minorHAnsi" w:hAnsiTheme="minorHAnsi"/>
                <w:b w:val="0"/>
                <w:bCs w:val="0"/>
                <w:i/>
                <w:iCs/>
              </w:rPr>
              <w:t>waar zowel medewerkers al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</w:t>
            </w:r>
            <w:r w:rsidR="00C1620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="009C70C8">
              <w:rPr>
                <w:rFonts w:asciiTheme="minorHAnsi" w:hAnsiTheme="minorHAnsi"/>
                <w:b w:val="0"/>
                <w:bCs w:val="0"/>
                <w:i/>
                <w:iCs/>
              </w:rPr>
              <w:t>bezoekers</w:t>
            </w:r>
            <w:r w:rsidR="00C6324A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geb</w:t>
            </w:r>
            <w:r w:rsidR="00D2100A">
              <w:rPr>
                <w:rFonts w:asciiTheme="minorHAnsi" w:hAnsiTheme="minorHAnsi"/>
                <w:b w:val="0"/>
                <w:bCs w:val="0"/>
                <w:i/>
                <w:iCs/>
              </w:rPr>
              <w:t>rui</w:t>
            </w:r>
            <w:r w:rsidR="00C6324A">
              <w:rPr>
                <w:rFonts w:asciiTheme="minorHAnsi" w:hAnsiTheme="minorHAnsi"/>
                <w:b w:val="0"/>
                <w:bCs w:val="0"/>
                <w:i/>
                <w:iCs/>
              </w:rPr>
              <w:t>k van kunnen maken.</w:t>
            </w:r>
          </w:p>
          <w:p w14:paraId="605F3EB9" w14:textId="77777777" w:rsidR="00F0466F" w:rsidRPr="00F465B0" w:rsidRDefault="00F0466F" w:rsidP="00F0466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F465B0">
              <w:rPr>
                <w:rFonts w:asciiTheme="minorHAnsi" w:hAnsiTheme="minorHAnsi"/>
                <w:b w:val="0"/>
                <w:bCs w:val="0"/>
                <w:i/>
                <w:iCs/>
              </w:rPr>
              <w:t>Wielklemmen werden vervangen door een kwalitatievere type stalling bv fietsnietjes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</w:p>
          <w:p w14:paraId="40F63598" w14:textId="7BA4514E" w:rsidR="00F0466F" w:rsidRPr="00F465B0" w:rsidRDefault="00F0466F" w:rsidP="00F0466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F465B0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De fietsenstalling </w:t>
            </w:r>
            <w:r w:rsidR="0078346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van medewerkers </w:t>
            </w:r>
            <w:r w:rsidRPr="00F465B0">
              <w:rPr>
                <w:rFonts w:asciiTheme="minorHAnsi" w:hAnsiTheme="minorHAnsi"/>
                <w:b w:val="0"/>
                <w:bCs w:val="0"/>
                <w:i/>
                <w:iCs/>
              </w:rPr>
              <w:t>werd diefstalveilig gemaakt door een badgesysteem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</w:p>
          <w:p w14:paraId="4072E1C2" w14:textId="738F9453" w:rsidR="00F0466F" w:rsidRPr="002D230B" w:rsidRDefault="00F0466F" w:rsidP="00F0466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Er werden laadlockers voorzien in de fietsenstalling</w:t>
            </w:r>
            <w:r w:rsidR="009C70C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voor medewerkers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</w:p>
          <w:p w14:paraId="124BABA4" w14:textId="77777777" w:rsidR="00F0466F" w:rsidRPr="002D230B" w:rsidRDefault="00F0466F" w:rsidP="00F0466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2D230B">
              <w:rPr>
                <w:rFonts w:asciiTheme="minorHAnsi" w:hAnsiTheme="minorHAnsi"/>
                <w:b w:val="0"/>
                <w:bCs w:val="0"/>
                <w:i/>
                <w:iCs/>
              </w:rPr>
              <w:t>….</w:t>
            </w:r>
          </w:p>
          <w:p w14:paraId="417B8471" w14:textId="611CC7D2" w:rsidR="00F0466F" w:rsidRPr="00AE6C56" w:rsidRDefault="00F0466F" w:rsidP="00F0466F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3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>) Zijn er daarnaast plannen om de fietsenstalling te verbeteren/ uit te breiden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in het komende jaar?</w:t>
            </w:r>
            <w:r w:rsidR="0072688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Maak </w:t>
            </w:r>
            <w:r w:rsidR="0010205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ook </w:t>
            </w:r>
            <w:r w:rsidR="0072688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hierbij een onderscheid tussen inspanningen voor medewerkers </w:t>
            </w:r>
            <w:r w:rsidR="002E6427">
              <w:rPr>
                <w:rFonts w:asciiTheme="minorHAnsi" w:hAnsiTheme="minorHAnsi"/>
                <w:b w:val="0"/>
                <w:bCs w:val="0"/>
                <w:i/>
                <w:iCs/>
              </w:rPr>
              <w:t>vs.</w:t>
            </w:r>
            <w:r w:rsidR="0072688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="009C70C8">
              <w:rPr>
                <w:rFonts w:asciiTheme="minorHAnsi" w:hAnsiTheme="minorHAnsi"/>
                <w:b w:val="0"/>
                <w:bCs w:val="0"/>
                <w:i/>
                <w:iCs/>
              </w:rPr>
              <w:t>bezoekers</w:t>
            </w:r>
            <w:r w:rsidR="00726885"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</w:p>
        </w:tc>
      </w:tr>
      <w:tr w:rsidR="00F0466F" w14:paraId="388CE75D" w14:textId="77777777" w:rsidTr="00C049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top w:val="single" w:sz="4" w:space="0" w:color="699B99" w:themeColor="accent1"/>
              <w:left w:val="single" w:sz="4" w:space="0" w:color="699B99" w:themeColor="accent1"/>
              <w:bottom w:val="nil"/>
              <w:right w:val="single" w:sz="4" w:space="0" w:color="699B99" w:themeColor="accent1"/>
            </w:tcBorders>
            <w:shd w:val="clear" w:color="auto" w:fill="auto"/>
          </w:tcPr>
          <w:p w14:paraId="067760E4" w14:textId="74EAA952" w:rsidR="00C04956" w:rsidRDefault="005C1F44" w:rsidP="00C0495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 w:rsidRPr="00C04956">
              <w:rPr>
                <w:rFonts w:ascii="Nunito Black" w:hAnsi="Nunito Black"/>
              </w:rPr>
              <w:t>Medewerkers</w:t>
            </w:r>
            <w:r w:rsidR="00C04956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167486916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58018E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4AA50A67" w14:textId="77777777" w:rsidR="00C04956" w:rsidRPr="00C04956" w:rsidRDefault="00C04956" w:rsidP="00C04956">
            <w:pPr>
              <w:rPr>
                <w:rFonts w:ascii="Nunito Black" w:hAnsi="Nunito Black"/>
              </w:rPr>
            </w:pPr>
          </w:p>
        </w:tc>
      </w:tr>
      <w:tr w:rsidR="00C04956" w14:paraId="25ABBF12" w14:textId="77777777" w:rsidTr="00C04956">
        <w:trPr>
          <w:trHeight w:val="2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top w:val="nil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59657E51" w14:textId="6347ACCD" w:rsidR="00C04956" w:rsidRPr="00C04956" w:rsidRDefault="009C70C8" w:rsidP="00C04956">
            <w:pPr>
              <w:spacing w:before="0" w:after="160" w:line="259" w:lineRule="auto"/>
              <w:jc w:val="left"/>
              <w:rPr>
                <w:rFonts w:ascii="Nunito Black" w:hAnsi="Nunito Black"/>
              </w:rPr>
            </w:pPr>
            <w:r>
              <w:rPr>
                <w:rFonts w:ascii="Nunito Black" w:hAnsi="Nunito Black"/>
              </w:rPr>
              <w:t>Bezoekers</w:t>
            </w:r>
            <w:r w:rsidR="00C04956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1077736408"/>
                <w:placeholder>
                  <w:docPart w:val="73DDBE7505F9423EAB4DD9EDB03AD1A0"/>
                </w:placeholder>
                <w:showingPlcHdr/>
                <w:text/>
              </w:sdtPr>
              <w:sdtEndPr/>
              <w:sdtContent>
                <w:r w:rsidR="00477229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</w:tc>
      </w:tr>
    </w:tbl>
    <w:p w14:paraId="041D1FF4" w14:textId="34BF200B" w:rsidR="0067275F" w:rsidRDefault="0067275F" w:rsidP="009774AC">
      <w:pPr>
        <w:pStyle w:val="Tekst"/>
        <w:rPr>
          <w:rFonts w:ascii="Nunito" w:hAnsi="Nunito"/>
          <w:smallCaps/>
          <w:color w:val="auto"/>
          <w:szCs w:val="20"/>
        </w:rPr>
      </w:pP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67275F" w14:paraId="6C5581C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370595ED" w14:textId="2347B201" w:rsidR="0067275F" w:rsidRPr="008A4426" w:rsidRDefault="0067275F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" w:hAnsi="Nunito"/>
                <w:smallCaps/>
                <w:color w:val="auto"/>
                <w:szCs w:val="20"/>
              </w:rPr>
              <w:lastRenderedPageBreak/>
              <w:br w:type="page"/>
            </w:r>
            <w:r w:rsidRPr="008A4426">
              <w:rPr>
                <w:rFonts w:ascii="Nunito Black" w:hAnsi="Nunito Black"/>
                <w:b w:val="0"/>
                <w:bCs w:val="0"/>
                <w:sz w:val="22"/>
                <w:szCs w:val="24"/>
              </w:rPr>
              <w:t>Fiets</w:t>
            </w:r>
            <w:r w:rsidR="00BC5D82">
              <w:rPr>
                <w:rFonts w:ascii="Nunito Black" w:hAnsi="Nunito Black"/>
                <w:b w:val="0"/>
                <w:bCs w:val="0"/>
                <w:sz w:val="22"/>
                <w:szCs w:val="24"/>
              </w:rPr>
              <w:t>voorzieningen</w:t>
            </w:r>
          </w:p>
        </w:tc>
      </w:tr>
      <w:tr w:rsidR="0067275F" w14:paraId="47301F2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bottom w:val="single" w:sz="4" w:space="0" w:color="699B99" w:themeColor="accent1"/>
            </w:tcBorders>
          </w:tcPr>
          <w:p w14:paraId="2760C9F2" w14:textId="5166833E" w:rsidR="0067275F" w:rsidRPr="005D0D8B" w:rsidRDefault="0067275F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1) </w:t>
            </w:r>
            <w:r w:rsidRPr="005D0D8B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Geef hieronder het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huidig </w:t>
            </w:r>
            <w:r w:rsidRPr="005D0D8B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aantal </w:t>
            </w:r>
            <w:r w:rsidR="00BC5D82">
              <w:rPr>
                <w:rFonts w:asciiTheme="minorHAnsi" w:hAnsiTheme="minorHAnsi"/>
                <w:b w:val="0"/>
                <w:bCs w:val="0"/>
                <w:i/>
                <w:iCs/>
              </w:rPr>
              <w:t>fietsvoorzieningen</w:t>
            </w:r>
            <w:r w:rsidRPr="005D0D8B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aan:</w:t>
            </w:r>
          </w:p>
        </w:tc>
      </w:tr>
      <w:tr w:rsidR="0067275F" w14:paraId="6808A7A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1C281DFF" w14:textId="390D67E7" w:rsidR="0067275F" w:rsidRPr="00CF2B30" w:rsidRDefault="0067275F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</w:t>
            </w:r>
            <w:r w:rsidRPr="00CF2B30">
              <w:rPr>
                <w:rFonts w:asciiTheme="minorHAnsi" w:hAnsiTheme="minorHAnsi"/>
              </w:rPr>
              <w:t>edewerkers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4A1378A8" w14:textId="78F806F2" w:rsidR="0067275F" w:rsidRDefault="0067275F">
            <w:pPr>
              <w:spacing w:before="0"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67275F" w14:paraId="022435A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2F13F38E" w14:textId="3E960466" w:rsidR="0067275F" w:rsidRPr="00A730A8" w:rsidRDefault="0067275F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Kleedruimte</w:t>
            </w:r>
            <w:r w:rsidR="00BC5D82">
              <w:rPr>
                <w:rFonts w:asciiTheme="minorHAnsi" w:hAnsiTheme="minorHAnsi"/>
                <w:b w:val="0"/>
                <w:bCs w:val="0"/>
              </w:rPr>
              <w:t>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31176211"/>
              <w:placeholder>
                <w:docPart w:val="2E119670C1084E5ABF50D12FFA8D351A"/>
              </w:placeholder>
              <w:showingPlcHdr/>
              <w:text/>
            </w:sdtPr>
            <w:sdtEndPr/>
            <w:sdtContent>
              <w:p w14:paraId="2B73522C" w14:textId="77777777" w:rsidR="0067275F" w:rsidRDefault="0067275F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67275F" w14:paraId="5416A51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422C29EE" w14:textId="3E477075" w:rsidR="0067275F" w:rsidRPr="00A730A8" w:rsidRDefault="00351AC8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Douches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740863109"/>
              <w:placeholder>
                <w:docPart w:val="3E1F87FB39C44B2085204084AB17C443"/>
              </w:placeholder>
              <w:showingPlcHdr/>
              <w:text/>
            </w:sdtPr>
            <w:sdtEndPr/>
            <w:sdtContent>
              <w:p w14:paraId="33516183" w14:textId="77777777" w:rsidR="0067275F" w:rsidRDefault="0067275F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67275F" w14:paraId="1275F17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03C88701" w14:textId="179316A1" w:rsidR="0067275F" w:rsidRPr="00A730A8" w:rsidRDefault="00351AC8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Lockers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2132120581"/>
              <w:placeholder>
                <w:docPart w:val="40AA12E19BBC4E249CB824A8F34F17F1"/>
              </w:placeholder>
              <w:showingPlcHdr/>
              <w:text/>
            </w:sdtPr>
            <w:sdtEndPr/>
            <w:sdtContent>
              <w:p w14:paraId="3EEFD973" w14:textId="77777777" w:rsidR="0067275F" w:rsidRPr="00AE6C56" w:rsidRDefault="0067275F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67275F" w14:paraId="4620C32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51BC154D" w14:textId="0950DEF7" w:rsidR="0067275F" w:rsidRPr="00CF2B30" w:rsidRDefault="009C70C8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Bezoekers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378A0CFB" w14:textId="5E2F5F9C" w:rsidR="0067275F" w:rsidRDefault="0067275F">
            <w:pPr>
              <w:spacing w:before="0"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351AC8" w14:paraId="546D9FC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71EAFA44" w14:textId="1B73A538" w:rsidR="00351AC8" w:rsidRPr="00A730A8" w:rsidRDefault="00351AC8" w:rsidP="00351AC8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Kleedruimte</w:t>
            </w:r>
            <w:r w:rsidR="00BC5D82">
              <w:rPr>
                <w:rFonts w:asciiTheme="minorHAnsi" w:hAnsiTheme="minorHAnsi"/>
                <w:b w:val="0"/>
                <w:bCs w:val="0"/>
              </w:rPr>
              <w:t>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637793837"/>
              <w:placeholder>
                <w:docPart w:val="BFCC4ABDD118419D9AE8F582B80928D0"/>
              </w:placeholder>
              <w:showingPlcHdr/>
              <w:text/>
            </w:sdtPr>
            <w:sdtEndPr/>
            <w:sdtContent>
              <w:p w14:paraId="5E8FF9C3" w14:textId="77777777" w:rsidR="00351AC8" w:rsidRDefault="00351AC8" w:rsidP="00351AC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351AC8" w14:paraId="30B7B34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0C98863E" w14:textId="0472D332" w:rsidR="00351AC8" w:rsidRPr="00A730A8" w:rsidRDefault="00351AC8" w:rsidP="00351AC8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Douches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573861346"/>
              <w:placeholder>
                <w:docPart w:val="C3665A1D55F24FDAAE5F98BC8250F6FB"/>
              </w:placeholder>
              <w:showingPlcHdr/>
              <w:text/>
            </w:sdtPr>
            <w:sdtEndPr/>
            <w:sdtContent>
              <w:p w14:paraId="5262BB49" w14:textId="77777777" w:rsidR="00351AC8" w:rsidRDefault="00351AC8" w:rsidP="00351AC8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351AC8" w14:paraId="5E4259F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1265FA92" w14:textId="23B825D8" w:rsidR="00351AC8" w:rsidRPr="00A730A8" w:rsidRDefault="00351AC8" w:rsidP="00351AC8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Lockers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714736366"/>
              <w:placeholder>
                <w:docPart w:val="892536C5FD7E43D09002983118406E39"/>
              </w:placeholder>
              <w:showingPlcHdr/>
              <w:text/>
            </w:sdtPr>
            <w:sdtEndPr/>
            <w:sdtContent>
              <w:p w14:paraId="6D4A80F6" w14:textId="77777777" w:rsidR="00351AC8" w:rsidRPr="00AE6C56" w:rsidRDefault="00351AC8" w:rsidP="00351AC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67275F" w14:paraId="242723B1" w14:textId="77777777" w:rsidTr="00C04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E1EBEA" w:themeFill="accent1" w:themeFillTint="33"/>
          </w:tcPr>
          <w:p w14:paraId="6151ADA3" w14:textId="57C46D13" w:rsidR="00BC5D82" w:rsidRPr="00724968" w:rsidRDefault="00BC5D82" w:rsidP="00BC5D82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2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Welke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inspanningen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werden er 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afgelopen jaar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g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edaan om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de voorzieningen voor fietsers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te verbeteren/uit te breiden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?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Bv</w:t>
            </w:r>
            <w:r w:rsidR="00E45A4A">
              <w:rPr>
                <w:rFonts w:asciiTheme="minorHAnsi" w:hAnsiTheme="minorHAnsi"/>
                <w:b w:val="0"/>
                <w:bCs w:val="0"/>
                <w:i/>
                <w:iCs/>
              </w:rPr>
              <w:t>;</w:t>
            </w:r>
          </w:p>
          <w:p w14:paraId="157F3962" w14:textId="3AE5656B" w:rsidR="00BC5D82" w:rsidRPr="009C2C1F" w:rsidRDefault="00BC5D82" w:rsidP="00BC5D82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Het aantal douches </w:t>
            </w:r>
            <w:r w:rsidR="00D046C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voor medewerkers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werd uitgebreid.</w:t>
            </w:r>
          </w:p>
          <w:p w14:paraId="4CC91F0C" w14:textId="408BE5D3" w:rsidR="00BC5D82" w:rsidRPr="00655F6B" w:rsidRDefault="00BC5D82" w:rsidP="00BC5D82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Er werden lockers </w:t>
            </w:r>
            <w:r w:rsidR="003C6EAC">
              <w:rPr>
                <w:rFonts w:asciiTheme="minorHAnsi" w:hAnsiTheme="minorHAnsi"/>
                <w:b w:val="0"/>
                <w:bCs w:val="0"/>
                <w:i/>
                <w:iCs/>
              </w:rPr>
              <w:t>geplaatst in de kleedkamer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</w:p>
          <w:p w14:paraId="00FFB06A" w14:textId="77777777" w:rsidR="00BC5D82" w:rsidRPr="00724968" w:rsidRDefault="00BC5D82" w:rsidP="00BC5D82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>….</w:t>
            </w:r>
          </w:p>
          <w:p w14:paraId="23663C61" w14:textId="144285AE" w:rsidR="0067275F" w:rsidRPr="00AE6C56" w:rsidRDefault="00BC5D82" w:rsidP="00BC5D82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3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Zijn er daarnaast plannen om de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fietsvoorzieningen t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>e verbeteren/ uit te breiden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in het komende jaar?</w:t>
            </w:r>
            <w:r w:rsidR="00015C3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</w:p>
        </w:tc>
      </w:tr>
      <w:tr w:rsidR="0067275F" w14:paraId="057049E9" w14:textId="77777777" w:rsidTr="00C049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top w:val="single" w:sz="4" w:space="0" w:color="699B99" w:themeColor="accent1"/>
              <w:left w:val="single" w:sz="4" w:space="0" w:color="699B99" w:themeColor="accent1"/>
              <w:bottom w:val="nil"/>
              <w:right w:val="single" w:sz="4" w:space="0" w:color="699B99" w:themeColor="accent1"/>
            </w:tcBorders>
            <w:shd w:val="clear" w:color="auto" w:fill="auto"/>
          </w:tcPr>
          <w:p w14:paraId="1F70E875" w14:textId="4F855B7D" w:rsidR="00C04956" w:rsidRDefault="00C04956" w:rsidP="00C0495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 w:rsidRPr="00C04956">
              <w:rPr>
                <w:rFonts w:ascii="Nunito Black" w:hAnsi="Nunito Black"/>
              </w:rPr>
              <w:t>Medewerkers</w:t>
            </w:r>
            <w:r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716474084"/>
                <w:placeholder>
                  <w:docPart w:val="9C8AFDFE3200453FACA36A264890C725"/>
                </w:placeholder>
                <w:showingPlcHdr/>
                <w:text/>
              </w:sdtPr>
              <w:sdtEndPr/>
              <w:sdtContent>
                <w:r w:rsidR="00477229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3A20552C" w14:textId="77777777" w:rsidR="00BC5D82" w:rsidRPr="00AE6C56" w:rsidRDefault="00BC5D82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</w:p>
        </w:tc>
      </w:tr>
      <w:tr w:rsidR="00C04956" w14:paraId="164F87F3" w14:textId="77777777" w:rsidTr="00C04956">
        <w:trPr>
          <w:trHeight w:val="3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top w:val="nil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19EBAC5D" w14:textId="42266F9A" w:rsidR="00C04956" w:rsidRDefault="0092646E" w:rsidP="00C0495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</w:rPr>
              <w:t>Bezoekers</w:t>
            </w:r>
            <w:r w:rsidR="00C04956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1060286183"/>
                <w:placeholder>
                  <w:docPart w:val="D8380D1665F84709821A1B46FB277AAF"/>
                </w:placeholder>
                <w:showingPlcHdr/>
                <w:text/>
              </w:sdtPr>
              <w:sdtEndPr/>
              <w:sdtContent>
                <w:r w:rsidR="00477229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2BDB476A" w14:textId="77777777" w:rsidR="00C04956" w:rsidRPr="00AE6C56" w:rsidRDefault="00C04956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</w:p>
        </w:tc>
      </w:tr>
    </w:tbl>
    <w:p w14:paraId="68BC958C" w14:textId="00AE7643" w:rsidR="0092646E" w:rsidRDefault="0092646E">
      <w:pPr>
        <w:spacing w:before="0" w:after="160" w:line="259" w:lineRule="auto"/>
        <w:jc w:val="left"/>
        <w:rPr>
          <w:rFonts w:ascii="Nunito" w:hAnsi="Nunito" w:cs="Open Sans"/>
          <w:smallCaps/>
          <w:sz w:val="22"/>
          <w:szCs w:val="20"/>
          <w:shd w:val="clear" w:color="auto" w:fill="FFFFFF"/>
        </w:rPr>
      </w:pPr>
    </w:p>
    <w:p w14:paraId="3FFB95BF" w14:textId="77777777" w:rsidR="0092646E" w:rsidRDefault="0092646E">
      <w:pPr>
        <w:spacing w:before="0" w:after="160" w:line="259" w:lineRule="auto"/>
        <w:jc w:val="left"/>
        <w:rPr>
          <w:rFonts w:ascii="Nunito" w:hAnsi="Nunito" w:cs="Open Sans"/>
          <w:smallCaps/>
          <w:sz w:val="22"/>
          <w:szCs w:val="20"/>
          <w:shd w:val="clear" w:color="auto" w:fill="FFFFFF"/>
        </w:rPr>
      </w:pPr>
      <w:r>
        <w:rPr>
          <w:rFonts w:ascii="Nunito" w:hAnsi="Nunito" w:cs="Open Sans"/>
          <w:smallCaps/>
          <w:sz w:val="22"/>
          <w:szCs w:val="20"/>
          <w:shd w:val="clear" w:color="auto" w:fill="FFFFFF"/>
        </w:rPr>
        <w:br w:type="page"/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22809" w14:paraId="0517C34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</w:tcPr>
          <w:p w14:paraId="7DBE3582" w14:textId="138FC9B4" w:rsidR="00022809" w:rsidRPr="008A4426" w:rsidRDefault="00B35A1D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lastRenderedPageBreak/>
              <w:t>Andere</w:t>
            </w:r>
          </w:p>
        </w:tc>
      </w:tr>
      <w:tr w:rsidR="00022809" w14:paraId="7B930F42" w14:textId="77777777" w:rsidTr="00C049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single" w:sz="4" w:space="0" w:color="A5C3C1" w:themeColor="accent1" w:themeTint="99"/>
            </w:tcBorders>
          </w:tcPr>
          <w:p w14:paraId="7BAA2E03" w14:textId="05FDAE5C" w:rsidR="00022809" w:rsidRPr="00724968" w:rsidRDefault="00022809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1) </w:t>
            </w:r>
            <w:r w:rsidR="00B35A1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Werden er </w:t>
            </w:r>
            <w:r w:rsidR="004F478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nog andere </w:t>
            </w:r>
            <w:r w:rsidR="006F66F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infrastructurele </w:t>
            </w:r>
            <w:r w:rsidR="004F478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zaken uitgevoerd die een duurzame </w:t>
            </w:r>
            <w:proofErr w:type="spellStart"/>
            <w:r w:rsidR="004F478D">
              <w:rPr>
                <w:rFonts w:asciiTheme="minorHAnsi" w:hAnsiTheme="minorHAnsi"/>
                <w:b w:val="0"/>
                <w:bCs w:val="0"/>
                <w:i/>
                <w:iCs/>
              </w:rPr>
              <w:t>modal</w:t>
            </w:r>
            <w:proofErr w:type="spellEnd"/>
            <w:r w:rsidR="004F478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split stimuleren?</w:t>
            </w:r>
            <w:r w:rsidR="0035498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="004F478D">
              <w:rPr>
                <w:rFonts w:asciiTheme="minorHAnsi" w:hAnsiTheme="minorHAnsi"/>
                <w:b w:val="0"/>
                <w:bCs w:val="0"/>
                <w:i/>
                <w:iCs/>
              </w:rPr>
              <w:t>Bv;</w:t>
            </w:r>
          </w:p>
          <w:p w14:paraId="29A279FF" w14:textId="522BF43D" w:rsidR="00022809" w:rsidRDefault="00400798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Voorzien van parkeerplaatsen voor carpoolers</w:t>
            </w:r>
          </w:p>
          <w:p w14:paraId="37DF7F02" w14:textId="28460E05" w:rsidR="00400798" w:rsidRPr="0060601F" w:rsidRDefault="0060601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60601F">
              <w:rPr>
                <w:rFonts w:asciiTheme="minorHAnsi" w:hAnsiTheme="minorHAnsi"/>
                <w:b w:val="0"/>
                <w:bCs w:val="0"/>
                <w:i/>
                <w:iCs/>
              </w:rPr>
              <w:t>Aan</w:t>
            </w:r>
            <w:r w:rsidR="00171214">
              <w:rPr>
                <w:rFonts w:asciiTheme="minorHAnsi" w:hAnsiTheme="minorHAnsi"/>
                <w:b w:val="0"/>
                <w:bCs w:val="0"/>
                <w:i/>
                <w:iCs/>
              </w:rPr>
              <w:t>pakken</w:t>
            </w:r>
            <w:r w:rsidR="00E45A4A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Pr="0060601F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van gevaarlijke punten </w:t>
            </w:r>
            <w:r w:rsidR="00171214">
              <w:rPr>
                <w:rFonts w:asciiTheme="minorHAnsi" w:hAnsiTheme="minorHAnsi"/>
                <w:b w:val="0"/>
                <w:bCs w:val="0"/>
                <w:i/>
                <w:iCs/>
              </w:rPr>
              <w:t>op de site</w:t>
            </w:r>
            <w:r w:rsidRPr="0060601F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="00171214">
              <w:rPr>
                <w:rFonts w:asciiTheme="minorHAnsi" w:hAnsiTheme="minorHAnsi"/>
                <w:b w:val="0"/>
                <w:bCs w:val="0"/>
                <w:i/>
                <w:iCs/>
              </w:rPr>
              <w:t>i</w:t>
            </w:r>
            <w:r w:rsidR="00E45A4A"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  <w:r w:rsidR="00171214">
              <w:rPr>
                <w:rFonts w:asciiTheme="minorHAnsi" w:hAnsiTheme="minorHAnsi"/>
                <w:b w:val="0"/>
                <w:bCs w:val="0"/>
                <w:i/>
                <w:iCs/>
              </w:rPr>
              <w:t>k</w:t>
            </w:r>
            <w:r w:rsidR="00E45A4A"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  <w:r w:rsidR="00171214">
              <w:rPr>
                <w:rFonts w:asciiTheme="minorHAnsi" w:hAnsiTheme="minorHAnsi"/>
                <w:b w:val="0"/>
                <w:bCs w:val="0"/>
                <w:i/>
                <w:iCs/>
              </w:rPr>
              <w:t>v</w:t>
            </w:r>
            <w:proofErr w:type="spellEnd"/>
            <w:r w:rsidR="00E45A4A"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  <w:r w:rsidR="0017121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verkeersveiligheid</w:t>
            </w:r>
          </w:p>
          <w:p w14:paraId="4DC68884" w14:textId="3F52202D" w:rsidR="0060601F" w:rsidRPr="0060601F" w:rsidRDefault="0060601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60601F">
              <w:rPr>
                <w:rFonts w:asciiTheme="minorHAnsi" w:hAnsiTheme="minorHAnsi"/>
                <w:b w:val="0"/>
                <w:bCs w:val="0"/>
                <w:i/>
                <w:iCs/>
              </w:rPr>
              <w:t>….</w:t>
            </w:r>
          </w:p>
          <w:p w14:paraId="592F0300" w14:textId="570F2D57" w:rsidR="00022809" w:rsidRPr="00724968" w:rsidRDefault="00022809">
            <w:pPr>
              <w:spacing w:before="0" w:after="160" w:line="259" w:lineRule="auto"/>
              <w:jc w:val="left"/>
            </w:pP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2) </w:t>
            </w:r>
            <w:r w:rsidR="009774A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Staan 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er daarnaast </w:t>
            </w:r>
            <w:r w:rsidR="0060601F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nog andere </w:t>
            </w:r>
            <w:r w:rsidR="006F66FD">
              <w:rPr>
                <w:rFonts w:asciiTheme="minorHAnsi" w:hAnsiTheme="minorHAnsi"/>
                <w:b w:val="0"/>
                <w:bCs w:val="0"/>
                <w:i/>
                <w:iCs/>
              </w:rPr>
              <w:t>infrastru</w:t>
            </w:r>
            <w:r w:rsidR="009774A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cturele zaken op de planning het komende jaar? </w:t>
            </w:r>
          </w:p>
        </w:tc>
      </w:tr>
      <w:tr w:rsidR="00C04956" w14:paraId="720D8696" w14:textId="77777777" w:rsidTr="00C04956">
        <w:trPr>
          <w:trHeight w:val="5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nil"/>
            </w:tcBorders>
          </w:tcPr>
          <w:p w14:paraId="0FE73D4A" w14:textId="56F3A1E0" w:rsidR="00C04956" w:rsidRDefault="00C04956" w:rsidP="00C0495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 w:rsidRPr="00C04956">
              <w:rPr>
                <w:rFonts w:ascii="Nunito Black" w:hAnsi="Nunito Black"/>
              </w:rPr>
              <w:t>Medewerkers</w:t>
            </w:r>
            <w:r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471105707"/>
                <w:placeholder>
                  <w:docPart w:val="6CBF020E812C4623AEA89173ACCB1CC3"/>
                </w:placeholder>
                <w:showingPlcHdr/>
                <w:text/>
              </w:sdtPr>
              <w:sdtEndPr/>
              <w:sdtContent>
                <w:r w:rsidR="00477229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0DCC4F5E" w14:textId="77777777" w:rsidR="00C04956" w:rsidRDefault="00C04956">
            <w:pPr>
              <w:spacing w:before="0" w:after="160" w:line="259" w:lineRule="auto"/>
              <w:jc w:val="left"/>
            </w:pPr>
          </w:p>
        </w:tc>
      </w:tr>
      <w:tr w:rsidR="00C04956" w14:paraId="57757686" w14:textId="77777777" w:rsidTr="00C049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top w:val="nil"/>
            </w:tcBorders>
            <w:shd w:val="clear" w:color="auto" w:fill="auto"/>
          </w:tcPr>
          <w:p w14:paraId="22942B4C" w14:textId="34BC2B02" w:rsidR="00C04956" w:rsidRDefault="00E45A4A" w:rsidP="00C0495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</w:rPr>
              <w:t>Bezoekers</w:t>
            </w:r>
            <w:r w:rsidR="00C04956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716743396"/>
                <w:placeholder>
                  <w:docPart w:val="D9C47719A60640B68C4BE1D53210282B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74896F08" w14:textId="77777777" w:rsidR="00C04956" w:rsidRDefault="00C04956">
            <w:pPr>
              <w:spacing w:before="0" w:after="160" w:line="259" w:lineRule="auto"/>
              <w:jc w:val="left"/>
            </w:pPr>
          </w:p>
        </w:tc>
      </w:tr>
    </w:tbl>
    <w:p w14:paraId="6CEA20E2" w14:textId="67A641F4" w:rsidR="00A43BAA" w:rsidRDefault="00A43BAA" w:rsidP="007B353B">
      <w:pPr>
        <w:pStyle w:val="Stijl1"/>
      </w:pPr>
      <w:r>
        <w:lastRenderedPageBreak/>
        <w:t>Incentives</w:t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B353B" w14:paraId="3C8AFF0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</w:tcPr>
          <w:p w14:paraId="039D1714" w14:textId="437BE9A8" w:rsidR="007B353B" w:rsidRPr="008A4426" w:rsidRDefault="00732E6B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t>Incentives fietsers</w:t>
            </w:r>
          </w:p>
        </w:tc>
      </w:tr>
      <w:tr w:rsidR="007B353B" w14:paraId="0F958B11" w14:textId="77777777" w:rsidTr="00197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single" w:sz="4" w:space="0" w:color="A5C3C1" w:themeColor="accent1" w:themeTint="99"/>
            </w:tcBorders>
          </w:tcPr>
          <w:p w14:paraId="6B1D3270" w14:textId="602B8791" w:rsidR="00791E56" w:rsidRDefault="00C409A3" w:rsidP="00C02029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1) </w:t>
            </w:r>
            <w:r w:rsidR="00C02029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Geef hieronder </w:t>
            </w:r>
            <w:r w:rsidR="007C639A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meer informatie over de vergoedingen en andere voordelen waarvan </w:t>
            </w:r>
            <w:r w:rsidR="00E24B86">
              <w:rPr>
                <w:rFonts w:asciiTheme="minorHAnsi" w:hAnsiTheme="minorHAnsi"/>
                <w:b w:val="0"/>
                <w:bCs w:val="0"/>
                <w:i/>
                <w:iCs/>
              </w:rPr>
              <w:t>medewerkers</w:t>
            </w:r>
            <w:r w:rsidR="007C639A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kunnen genieten</w:t>
            </w:r>
            <w:r w:rsidR="00A100C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. </w:t>
            </w:r>
            <w:r w:rsidR="00791E56">
              <w:rPr>
                <w:rFonts w:asciiTheme="minorHAnsi" w:hAnsiTheme="minorHAnsi"/>
                <w:b w:val="0"/>
                <w:bCs w:val="0"/>
                <w:i/>
                <w:iCs/>
              </w:rPr>
              <w:t>Bv;</w:t>
            </w:r>
          </w:p>
          <w:p w14:paraId="485F5C74" w14:textId="7DD4D4AE" w:rsidR="00791E56" w:rsidRPr="001C7080" w:rsidRDefault="00791E56" w:rsidP="00791E56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1C7080">
              <w:rPr>
                <w:rFonts w:asciiTheme="minorHAnsi" w:hAnsiTheme="minorHAnsi"/>
                <w:b w:val="0"/>
                <w:bCs w:val="0"/>
                <w:i/>
                <w:iCs/>
              </w:rPr>
              <w:t>Fietsvergoeding van €0</w:t>
            </w:r>
            <w:r w:rsidR="001C7080" w:rsidRPr="001C7080">
              <w:rPr>
                <w:rFonts w:asciiTheme="minorHAnsi" w:hAnsiTheme="minorHAnsi"/>
                <w:b w:val="0"/>
                <w:bCs w:val="0"/>
                <w:i/>
                <w:iCs/>
              </w:rPr>
              <w:t>,</w:t>
            </w:r>
            <w:r w:rsidR="00327942">
              <w:rPr>
                <w:rFonts w:asciiTheme="minorHAnsi" w:hAnsiTheme="minorHAnsi"/>
                <w:b w:val="0"/>
                <w:bCs w:val="0"/>
                <w:i/>
                <w:iCs/>
              </w:rPr>
              <w:t>35</w:t>
            </w:r>
            <w:r w:rsidRPr="001C7080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="001C7080" w:rsidRPr="001C7080">
              <w:rPr>
                <w:rFonts w:asciiTheme="minorHAnsi" w:hAnsiTheme="minorHAnsi"/>
                <w:b w:val="0"/>
                <w:bCs w:val="0"/>
                <w:i/>
                <w:iCs/>
              </w:rPr>
              <w:t>voor elke medewerker</w:t>
            </w:r>
          </w:p>
          <w:p w14:paraId="47557C45" w14:textId="711D6376" w:rsidR="001C7080" w:rsidRPr="001C7080" w:rsidRDefault="001C7080" w:rsidP="00791E56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Mogelijkheid tot fietslease of aankoop van een bedrijfsfiets</w:t>
            </w:r>
          </w:p>
          <w:p w14:paraId="14DF79BE" w14:textId="64DD355F" w:rsidR="00995058" w:rsidRPr="001C7080" w:rsidRDefault="00F941BE" w:rsidP="00791E56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Medewerkers kunnen poolfietsen gebruiken om zicht te verplaatsen naar andere campussen</w:t>
            </w:r>
          </w:p>
          <w:p w14:paraId="065D0368" w14:textId="2CB95624" w:rsidR="007B353B" w:rsidRDefault="00C409A3" w:rsidP="00C02029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2) </w:t>
            </w:r>
            <w:r w:rsidR="00A100C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Geef </w:t>
            </w:r>
            <w:r w:rsidR="00995058">
              <w:rPr>
                <w:rFonts w:asciiTheme="minorHAnsi" w:hAnsiTheme="minorHAnsi"/>
                <w:b w:val="0"/>
                <w:bCs w:val="0"/>
                <w:i/>
                <w:iCs/>
              </w:rPr>
              <w:t>ook mee</w:t>
            </w:r>
            <w:r w:rsidR="00A100C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hoeveel medewerkers gebruik maken van d</w:t>
            </w:r>
            <w:r w:rsidR="00995058">
              <w:rPr>
                <w:rFonts w:asciiTheme="minorHAnsi" w:hAnsiTheme="minorHAnsi"/>
                <w:b w:val="0"/>
                <w:bCs w:val="0"/>
                <w:i/>
                <w:iCs/>
              </w:rPr>
              <w:t>eze</w:t>
            </w:r>
            <w:r w:rsidR="00A100C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voorde</w:t>
            </w:r>
            <w:r w:rsidR="00995058">
              <w:rPr>
                <w:rFonts w:asciiTheme="minorHAnsi" w:hAnsiTheme="minorHAnsi"/>
                <w:b w:val="0"/>
                <w:bCs w:val="0"/>
                <w:i/>
                <w:iCs/>
              </w:rPr>
              <w:t>len</w:t>
            </w:r>
            <w:r w:rsidR="00B937F8"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</w:p>
          <w:p w14:paraId="6064A186" w14:textId="7C4B473B" w:rsidR="00A90A5C" w:rsidRPr="00724968" w:rsidRDefault="00A90A5C" w:rsidP="00C02029">
            <w:pPr>
              <w:spacing w:before="0" w:after="160" w:line="259" w:lineRule="auto"/>
              <w:jc w:val="left"/>
            </w:pP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3) Zijn er daarnaast plannen om </w:t>
            </w:r>
            <w:r w:rsidR="0080611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het komende jaar </w:t>
            </w:r>
            <w:r w:rsidR="00F27768">
              <w:rPr>
                <w:rFonts w:asciiTheme="minorHAnsi" w:hAnsiTheme="minorHAnsi"/>
                <w:b w:val="0"/>
                <w:bCs w:val="0"/>
                <w:i/>
                <w:iCs/>
              </w:rPr>
              <w:t>nieuwe incentives t</w:t>
            </w:r>
            <w:r w:rsidR="00B0599F">
              <w:rPr>
                <w:rFonts w:asciiTheme="minorHAnsi" w:hAnsiTheme="minorHAnsi"/>
                <w:b w:val="0"/>
                <w:bCs w:val="0"/>
                <w:i/>
                <w:iCs/>
              </w:rPr>
              <w:t>e implementeren</w:t>
            </w: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>?</w:t>
            </w:r>
            <w:r>
              <w:t xml:space="preserve"> </w:t>
            </w:r>
          </w:p>
        </w:tc>
      </w:tr>
      <w:tr w:rsidR="00197571" w14:paraId="6F22A4B9" w14:textId="77777777" w:rsidTr="00197571">
        <w:trPr>
          <w:trHeight w:val="4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nil"/>
            </w:tcBorders>
          </w:tcPr>
          <w:p w14:paraId="30CE2308" w14:textId="4B1799F4" w:rsidR="00197571" w:rsidRPr="00197571" w:rsidRDefault="00197571" w:rsidP="00197571">
            <w:pPr>
              <w:spacing w:before="0" w:after="160" w:line="259" w:lineRule="auto"/>
              <w:jc w:val="left"/>
              <w:rPr>
                <w:rFonts w:ascii="Nunito Black" w:hAnsi="Nunito Black"/>
              </w:rPr>
            </w:pPr>
            <w:r w:rsidRPr="00C04956">
              <w:rPr>
                <w:rFonts w:ascii="Nunito Black" w:hAnsi="Nunito Black"/>
              </w:rPr>
              <w:t>Medewerkers</w:t>
            </w:r>
            <w:r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1780098008"/>
                <w:placeholder>
                  <w:docPart w:val="E88E807C4E13402D88C74AB3FA836A46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</w:tc>
      </w:tr>
      <w:tr w:rsidR="00197571" w14:paraId="79A99702" w14:textId="77777777" w:rsidTr="00197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top w:val="nil"/>
            </w:tcBorders>
            <w:shd w:val="clear" w:color="auto" w:fill="auto"/>
          </w:tcPr>
          <w:p w14:paraId="4DBD7E78" w14:textId="37C68F67" w:rsidR="00197571" w:rsidRDefault="000338DD">
            <w:pPr>
              <w:spacing w:before="0" w:after="160" w:line="259" w:lineRule="auto"/>
              <w:jc w:val="left"/>
            </w:pPr>
            <w:r>
              <w:rPr>
                <w:rFonts w:ascii="Nunito Black" w:hAnsi="Nunito Black"/>
              </w:rPr>
              <w:t>Bezoekers</w:t>
            </w:r>
            <w:r w:rsidR="00197571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626846555"/>
                <w:placeholder>
                  <w:docPart w:val="9A2A2A06F97248C495D8098A3D03C741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</w:tc>
      </w:tr>
    </w:tbl>
    <w:p w14:paraId="54F155E0" w14:textId="39FE3ABF" w:rsidR="000338DD" w:rsidRDefault="000338DD">
      <w:pPr>
        <w:spacing w:before="0" w:after="160" w:line="259" w:lineRule="auto"/>
        <w:jc w:val="left"/>
        <w:rPr>
          <w:rFonts w:ascii="Nunito Light" w:hAnsi="Nunito Light" w:cs="Open Sans"/>
          <w:color w:val="000000"/>
          <w:sz w:val="22"/>
          <w:szCs w:val="23"/>
          <w:shd w:val="clear" w:color="auto" w:fill="FFFFFF"/>
        </w:rPr>
      </w:pPr>
    </w:p>
    <w:p w14:paraId="69207B57" w14:textId="77777777" w:rsidR="000338DD" w:rsidRDefault="000338DD">
      <w:pPr>
        <w:spacing w:before="0" w:after="160" w:line="259" w:lineRule="auto"/>
        <w:jc w:val="left"/>
        <w:rPr>
          <w:rFonts w:ascii="Nunito Light" w:hAnsi="Nunito Light" w:cs="Open Sans"/>
          <w:color w:val="000000"/>
          <w:sz w:val="22"/>
          <w:szCs w:val="23"/>
          <w:shd w:val="clear" w:color="auto" w:fill="FFFFFF"/>
        </w:rPr>
      </w:pPr>
      <w:r>
        <w:rPr>
          <w:rFonts w:ascii="Nunito Light" w:hAnsi="Nunito Light" w:cs="Open Sans"/>
          <w:color w:val="000000"/>
          <w:sz w:val="22"/>
          <w:szCs w:val="23"/>
          <w:shd w:val="clear" w:color="auto" w:fill="FFFFFF"/>
        </w:rPr>
        <w:br w:type="page"/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25FA7" w14:paraId="2627D62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</w:tcPr>
          <w:p w14:paraId="49784625" w14:textId="77900E49" w:rsidR="00625FA7" w:rsidRPr="008A4426" w:rsidRDefault="00625FA7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lastRenderedPageBreak/>
              <w:t>Incentives openbaar vervoer</w:t>
            </w:r>
          </w:p>
        </w:tc>
      </w:tr>
      <w:tr w:rsidR="00625FA7" w14:paraId="15BB6565" w14:textId="77777777" w:rsidTr="00197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single" w:sz="4" w:space="0" w:color="A5C3C1" w:themeColor="accent1" w:themeTint="99"/>
            </w:tcBorders>
          </w:tcPr>
          <w:p w14:paraId="614E7DE9" w14:textId="414D35DF" w:rsidR="00625FA7" w:rsidRDefault="00A90A5C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1) </w:t>
            </w:r>
            <w:r w:rsidR="00625FA7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Geef hieronder meer informatie over de vergoedingen en andere voordelen waarvan medewerkers </w:t>
            </w:r>
            <w:r w:rsidR="000338DD">
              <w:rPr>
                <w:rFonts w:asciiTheme="minorHAnsi" w:hAnsiTheme="minorHAnsi"/>
                <w:b w:val="0"/>
                <w:bCs w:val="0"/>
                <w:i/>
                <w:iCs/>
              </w:rPr>
              <w:t>(</w:t>
            </w:r>
            <w:r w:rsidR="00625FA7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en </w:t>
            </w:r>
            <w:r w:rsidR="000338DD">
              <w:rPr>
                <w:rFonts w:asciiTheme="minorHAnsi" w:hAnsiTheme="minorHAnsi"/>
                <w:b w:val="0"/>
                <w:bCs w:val="0"/>
                <w:i/>
                <w:iCs/>
              </w:rPr>
              <w:t>bezoekers)</w:t>
            </w:r>
            <w:r w:rsidR="00625FA7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kunnen genieten. Bv</w:t>
            </w:r>
            <w:r w:rsidR="00327942">
              <w:rPr>
                <w:rFonts w:asciiTheme="minorHAnsi" w:hAnsiTheme="minorHAnsi"/>
                <w:b w:val="0"/>
                <w:bCs w:val="0"/>
                <w:i/>
                <w:iCs/>
              </w:rPr>
              <w:t>;</w:t>
            </w:r>
          </w:p>
          <w:p w14:paraId="11815D1C" w14:textId="1E6C094E" w:rsidR="00625FA7" w:rsidRPr="0048519B" w:rsidRDefault="0048519B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Volledige terugbetaling van openbaar vervoerabonnement</w:t>
            </w:r>
          </w:p>
          <w:p w14:paraId="70376DF4" w14:textId="5CCE4B14" w:rsidR="0048519B" w:rsidRPr="00F239D9" w:rsidRDefault="00F239D9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Terugbetaling van deelfietssystemen</w:t>
            </w:r>
            <w:r w:rsidR="0019688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voor medewerkers</w:t>
            </w:r>
          </w:p>
          <w:p w14:paraId="2710ADAF" w14:textId="26646ECC" w:rsidR="000338DD" w:rsidRPr="0019688C" w:rsidRDefault="00F239D9" w:rsidP="0019688C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Voorzien van deelfietsen aan het station</w:t>
            </w:r>
          </w:p>
          <w:p w14:paraId="5E15C623" w14:textId="77777777" w:rsidR="00625FA7" w:rsidRPr="00A90A5C" w:rsidRDefault="00F239D9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…</w:t>
            </w:r>
          </w:p>
          <w:p w14:paraId="2ADDB026" w14:textId="41C67EC4" w:rsidR="00A90A5C" w:rsidRPr="00A90A5C" w:rsidRDefault="00A90A5C" w:rsidP="00A90A5C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2</w:t>
            </w: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</w:t>
            </w:r>
            <w:r w:rsidR="00806114"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Zijn er daarnaast plannen om </w:t>
            </w:r>
            <w:r w:rsidR="00806114">
              <w:rPr>
                <w:rFonts w:asciiTheme="minorHAnsi" w:hAnsiTheme="minorHAnsi"/>
                <w:b w:val="0"/>
                <w:bCs w:val="0"/>
                <w:i/>
                <w:iCs/>
              </w:rPr>
              <w:t>het komende jaar nieuwe incentives te implementeren</w:t>
            </w: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>?</w:t>
            </w:r>
            <w:r w:rsidR="006F11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</w:p>
        </w:tc>
      </w:tr>
      <w:tr w:rsidR="00197571" w14:paraId="40E94930" w14:textId="77777777" w:rsidTr="00197571">
        <w:trPr>
          <w:trHeight w:val="4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nil"/>
            </w:tcBorders>
          </w:tcPr>
          <w:p w14:paraId="43BED9C8" w14:textId="20C7AE82" w:rsidR="00197571" w:rsidRPr="0039627A" w:rsidRDefault="00197571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 w:rsidRPr="00C04956">
              <w:rPr>
                <w:rFonts w:ascii="Nunito Black" w:hAnsi="Nunito Black"/>
              </w:rPr>
              <w:t>Medewerkers</w:t>
            </w:r>
            <w:r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971362502"/>
                <w:placeholder>
                  <w:docPart w:val="F69B05FFFE2841CC9FD86E577F9CAB97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4B6D7333" w14:textId="77777777" w:rsidR="00197571" w:rsidRDefault="00197571">
            <w:pPr>
              <w:spacing w:before="0" w:after="160" w:line="259" w:lineRule="auto"/>
              <w:jc w:val="left"/>
            </w:pPr>
          </w:p>
        </w:tc>
      </w:tr>
      <w:tr w:rsidR="00197571" w14:paraId="17599C1A" w14:textId="77777777" w:rsidTr="00197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top w:val="nil"/>
            </w:tcBorders>
            <w:shd w:val="clear" w:color="auto" w:fill="auto"/>
          </w:tcPr>
          <w:p w14:paraId="2A9A1FBF" w14:textId="5DC5F2A8" w:rsidR="00197571" w:rsidRPr="0039627A" w:rsidRDefault="001343A8" w:rsidP="00197571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="Nunito Black" w:hAnsi="Nunito Black"/>
              </w:rPr>
              <w:t>Bezoekers</w:t>
            </w:r>
            <w:r w:rsidR="00197571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930659793"/>
                <w:placeholder>
                  <w:docPart w:val="057EEE0CB278498783F0E04AD800024C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2549B2B5" w14:textId="77777777" w:rsidR="00197571" w:rsidRDefault="00197571">
            <w:pPr>
              <w:spacing w:before="0" w:after="160" w:line="259" w:lineRule="auto"/>
              <w:jc w:val="left"/>
            </w:pPr>
          </w:p>
        </w:tc>
      </w:tr>
    </w:tbl>
    <w:p w14:paraId="7070FE33" w14:textId="542EEE2E" w:rsidR="00C409A3" w:rsidRPr="00C409A3" w:rsidRDefault="00C409A3" w:rsidP="000A7237">
      <w:pPr>
        <w:pStyle w:val="Tekst"/>
      </w:pP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409A3" w14:paraId="00F3F8A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</w:tcPr>
          <w:p w14:paraId="6CFEAB06" w14:textId="1C299547" w:rsidR="00C409A3" w:rsidRPr="008A4426" w:rsidRDefault="00C409A3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lastRenderedPageBreak/>
              <w:t>Andere</w:t>
            </w:r>
          </w:p>
        </w:tc>
      </w:tr>
      <w:tr w:rsidR="00C409A3" w14:paraId="7FAD631D" w14:textId="77777777" w:rsidTr="00197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single" w:sz="4" w:space="0" w:color="A5C3C1" w:themeColor="accent1" w:themeTint="99"/>
            </w:tcBorders>
          </w:tcPr>
          <w:p w14:paraId="2A96A856" w14:textId="748A961F" w:rsidR="00C409A3" w:rsidRDefault="00B61E99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1) </w:t>
            </w:r>
            <w:r w:rsidR="00C409A3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Zijn er nog andere zaken op vlak van </w:t>
            </w:r>
            <w:r w:rsidR="00CB3865">
              <w:rPr>
                <w:rFonts w:asciiTheme="minorHAnsi" w:hAnsiTheme="minorHAnsi"/>
                <w:b w:val="0"/>
                <w:bCs w:val="0"/>
                <w:i/>
                <w:iCs/>
              </w:rPr>
              <w:t>incenti</w:t>
            </w:r>
            <w:r w:rsidR="001766A5">
              <w:rPr>
                <w:rFonts w:asciiTheme="minorHAnsi" w:hAnsiTheme="minorHAnsi"/>
                <w:b w:val="0"/>
                <w:bCs w:val="0"/>
                <w:i/>
                <w:iCs/>
              </w:rPr>
              <w:t>v</w:t>
            </w:r>
            <w:r w:rsidR="00CB3865">
              <w:rPr>
                <w:rFonts w:asciiTheme="minorHAnsi" w:hAnsiTheme="minorHAnsi"/>
                <w:b w:val="0"/>
                <w:bCs w:val="0"/>
                <w:i/>
                <w:iCs/>
              </w:rPr>
              <w:t>es</w:t>
            </w:r>
            <w:r w:rsidR="00C409A3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die duurzame verplaatsingen stimuleren? </w:t>
            </w:r>
            <w:r w:rsidR="00327942">
              <w:rPr>
                <w:rFonts w:asciiTheme="minorHAnsi" w:hAnsiTheme="minorHAnsi"/>
                <w:b w:val="0"/>
                <w:bCs w:val="0"/>
                <w:i/>
                <w:iCs/>
              </w:rPr>
              <w:t>Bv;</w:t>
            </w:r>
          </w:p>
          <w:p w14:paraId="0FCA2008" w14:textId="6AF8CA5F" w:rsidR="00C409A3" w:rsidRPr="00AA27CE" w:rsidRDefault="00AA27CE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Mogelijkheid om vergoedingen te combineren</w:t>
            </w:r>
          </w:p>
          <w:p w14:paraId="50299E41" w14:textId="47E61656" w:rsidR="00B61E99" w:rsidRPr="00EC16CA" w:rsidRDefault="0035323F" w:rsidP="00EC16CA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Aanbieden van </w:t>
            </w:r>
            <w:proofErr w:type="spellStart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fietsaccesoires</w:t>
            </w:r>
            <w:proofErr w:type="spellEnd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(fluohesje, regenkledij, </w:t>
            </w:r>
            <w:proofErr w:type="gramStart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helm,…</w:t>
            </w:r>
            <w:proofErr w:type="gramEnd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)</w:t>
            </w:r>
          </w:p>
          <w:p w14:paraId="3979A6AF" w14:textId="4DD1F881" w:rsidR="00134066" w:rsidRPr="00AB66E6" w:rsidRDefault="00134066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Terugbetaling van auto/fietsenparking aan het station</w:t>
            </w:r>
          </w:p>
          <w:p w14:paraId="215B114D" w14:textId="77777777" w:rsidR="008C47A8" w:rsidRPr="006A4F97" w:rsidRDefault="008C47A8" w:rsidP="008C47A8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</w:rPr>
            </w:pPr>
            <w:r w:rsidRPr="00A42343">
              <w:rPr>
                <w:rFonts w:asciiTheme="minorHAnsi" w:hAnsiTheme="minorHAnsi"/>
                <w:b w:val="0"/>
                <w:bCs w:val="0"/>
                <w:i/>
              </w:rPr>
              <w:t xml:space="preserve">Minstens één keer per jaar wordt er een sensibiliseringsactie </w:t>
            </w:r>
            <w:r>
              <w:rPr>
                <w:rFonts w:asciiTheme="minorHAnsi" w:hAnsiTheme="minorHAnsi"/>
                <w:b w:val="0"/>
                <w:bCs w:val="0"/>
                <w:i/>
              </w:rPr>
              <w:t xml:space="preserve">rond duurzame </w:t>
            </w:r>
            <w:r w:rsidRPr="00A42343">
              <w:rPr>
                <w:rFonts w:asciiTheme="minorHAnsi" w:hAnsiTheme="minorHAnsi"/>
                <w:b w:val="0"/>
                <w:bCs w:val="0"/>
                <w:i/>
              </w:rPr>
              <w:t xml:space="preserve">mobiliteit georganiseerd bv een mobiliteitswedstrijd, deelname aan “Een maand gratis met de trein”, ontbijt voor duurzame </w:t>
            </w:r>
            <w:proofErr w:type="gramStart"/>
            <w:r w:rsidRPr="00A42343">
              <w:rPr>
                <w:rFonts w:asciiTheme="minorHAnsi" w:hAnsiTheme="minorHAnsi"/>
                <w:b w:val="0"/>
                <w:bCs w:val="0"/>
                <w:i/>
              </w:rPr>
              <w:t>pendelaars,…</w:t>
            </w:r>
            <w:proofErr w:type="gramEnd"/>
          </w:p>
          <w:p w14:paraId="2EE695C3" w14:textId="33DA0968" w:rsidR="006A4F97" w:rsidRPr="00306C61" w:rsidRDefault="006A4F97" w:rsidP="006A4F97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Faciliteren van het delen van fietsroutes onder </w:t>
            </w:r>
            <w:r w:rsidR="001343A8">
              <w:rPr>
                <w:rFonts w:asciiTheme="minorHAnsi" w:hAnsiTheme="minorHAnsi"/>
                <w:b w:val="0"/>
                <w:bCs w:val="0"/>
                <w:i/>
                <w:iCs/>
              </w:rPr>
              <w:t>medewerkers</w:t>
            </w:r>
          </w:p>
          <w:p w14:paraId="28A89C66" w14:textId="2DB5FB62" w:rsidR="0067217C" w:rsidRPr="00A90A5C" w:rsidRDefault="0067217C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…</w:t>
            </w:r>
          </w:p>
          <w:p w14:paraId="583B8D6D" w14:textId="740AC4D0" w:rsidR="00A90A5C" w:rsidRPr="00A90A5C" w:rsidRDefault="00A90A5C" w:rsidP="00A90A5C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2</w:t>
            </w: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Zijn er daarnaast plannen om </w:t>
            </w:r>
            <w:r w:rsidR="00B61E99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bepaalde voordelen </w:t>
            </w:r>
            <w:r w:rsidR="00403F1B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en incentives </w:t>
            </w:r>
            <w:r w:rsidR="00B61E99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aan te bieden het komende jaar? </w:t>
            </w:r>
          </w:p>
        </w:tc>
      </w:tr>
      <w:tr w:rsidR="00197571" w14:paraId="25BE97EF" w14:textId="77777777" w:rsidTr="00197571">
        <w:trPr>
          <w:trHeight w:val="4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nil"/>
            </w:tcBorders>
          </w:tcPr>
          <w:p w14:paraId="4731A36D" w14:textId="4C949383" w:rsidR="00197571" w:rsidRPr="0039627A" w:rsidRDefault="00197571" w:rsidP="00197571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 w:rsidRPr="00C04956">
              <w:rPr>
                <w:rFonts w:ascii="Nunito Black" w:hAnsi="Nunito Black"/>
              </w:rPr>
              <w:t>Medewerkers</w:t>
            </w:r>
            <w:r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723643939"/>
                <w:placeholder>
                  <w:docPart w:val="74EE47312F6142748853B20778440C62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7ED0A7B4" w14:textId="77777777" w:rsidR="00197571" w:rsidRDefault="00197571" w:rsidP="00197571">
            <w:pPr>
              <w:spacing w:before="0" w:after="160" w:line="259" w:lineRule="auto"/>
              <w:jc w:val="left"/>
            </w:pPr>
          </w:p>
        </w:tc>
      </w:tr>
      <w:tr w:rsidR="00197571" w14:paraId="69592E4B" w14:textId="77777777" w:rsidTr="00306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top w:val="nil"/>
            </w:tcBorders>
            <w:shd w:val="clear" w:color="auto" w:fill="auto"/>
          </w:tcPr>
          <w:p w14:paraId="6C013458" w14:textId="0B138F6C" w:rsidR="00197571" w:rsidRPr="0039627A" w:rsidRDefault="00C71970" w:rsidP="00197571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="Nunito Black" w:hAnsi="Nunito Black"/>
              </w:rPr>
              <w:t>Bezoekers</w:t>
            </w:r>
            <w:r w:rsidR="00197571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941723329"/>
                <w:placeholder>
                  <w:docPart w:val="5BF0F28C074E447293CF2E7CDC6B5C3D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08E8E300" w14:textId="77777777" w:rsidR="00197571" w:rsidRPr="00C04956" w:rsidRDefault="00197571" w:rsidP="00197571">
            <w:pPr>
              <w:spacing w:before="0" w:after="160" w:line="259" w:lineRule="auto"/>
              <w:jc w:val="left"/>
              <w:rPr>
                <w:rFonts w:ascii="Nunito Black" w:hAnsi="Nunito Black"/>
              </w:rPr>
            </w:pPr>
          </w:p>
        </w:tc>
      </w:tr>
    </w:tbl>
    <w:p w14:paraId="06318474" w14:textId="7C752BEB" w:rsidR="00A43BAA" w:rsidRPr="00A43BAA" w:rsidRDefault="00A43BAA" w:rsidP="00A43BAA">
      <w:pPr>
        <w:pStyle w:val="Stijl1"/>
      </w:pPr>
      <w:r>
        <w:lastRenderedPageBreak/>
        <w:t>Informatie</w:t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B3FC6" w14:paraId="1FF1038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</w:tcPr>
          <w:bookmarkEnd w:id="0"/>
          <w:p w14:paraId="3C68EA4B" w14:textId="00846C85" w:rsidR="006B3FC6" w:rsidRPr="008A4426" w:rsidRDefault="00481AE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t>Algemeen</w:t>
            </w:r>
          </w:p>
        </w:tc>
      </w:tr>
      <w:tr w:rsidR="006B3FC6" w14:paraId="24639E90" w14:textId="77777777" w:rsidTr="00197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single" w:sz="4" w:space="0" w:color="A5C3C1" w:themeColor="accent1" w:themeTint="99"/>
            </w:tcBorders>
          </w:tcPr>
          <w:p w14:paraId="48FB70D7" w14:textId="6D43E3FE" w:rsidR="008F23DC" w:rsidRDefault="008F23DC" w:rsidP="008F23DC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1) Geef hieronder meer informatie over de manier waarop medewerkers en </w:t>
            </w:r>
            <w:r w:rsidR="00F2694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bezoekers </w:t>
            </w:r>
            <w:proofErr w:type="spellStart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geinformeerd</w:t>
            </w:r>
            <w:proofErr w:type="spellEnd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worden over mobiliteit en aange</w:t>
            </w:r>
            <w:r w:rsidR="004F0DE0">
              <w:rPr>
                <w:rFonts w:asciiTheme="minorHAnsi" w:hAnsiTheme="minorHAnsi"/>
                <w:b w:val="0"/>
                <w:bCs w:val="0"/>
                <w:i/>
                <w:iCs/>
              </w:rPr>
              <w:t>m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oedigd worden zich duurzaam te verplaatsen.</w:t>
            </w:r>
            <w:r w:rsidR="0015466A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Bv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;</w:t>
            </w:r>
          </w:p>
          <w:p w14:paraId="6629AD43" w14:textId="2B4266A0" w:rsidR="00F80679" w:rsidRPr="00F80679" w:rsidRDefault="0015466A" w:rsidP="00F80679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</w:rPr>
            </w:pPr>
            <w:r w:rsidRPr="00A42343">
              <w:rPr>
                <w:rFonts w:asciiTheme="minorHAnsi" w:hAnsiTheme="minorHAnsi"/>
                <w:b w:val="0"/>
                <w:bCs w:val="0"/>
                <w:i/>
              </w:rPr>
              <w:t xml:space="preserve">Er is een mobiliteitscoördinator: permanent aanspreekpunt </w:t>
            </w:r>
            <w:r w:rsidR="003C1EE5" w:rsidRPr="00A42343">
              <w:rPr>
                <w:rFonts w:asciiTheme="minorHAnsi" w:hAnsiTheme="minorHAnsi"/>
                <w:b w:val="0"/>
                <w:bCs w:val="0"/>
                <w:i/>
              </w:rPr>
              <w:t>voor medewerkers</w:t>
            </w:r>
          </w:p>
          <w:p w14:paraId="4088800F" w14:textId="72B259ED" w:rsidR="00F80679" w:rsidRPr="00F80679" w:rsidRDefault="00F80679" w:rsidP="00F80679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</w:rPr>
            </w:pPr>
            <w:r>
              <w:rPr>
                <w:rFonts w:asciiTheme="minorHAnsi" w:hAnsiTheme="minorHAnsi"/>
                <w:b w:val="0"/>
                <w:bCs w:val="0"/>
                <w:i/>
              </w:rPr>
              <w:t>Verkeersambassadeurs informeren mede</w:t>
            </w:r>
            <w:r w:rsidR="00B724AC">
              <w:rPr>
                <w:rFonts w:asciiTheme="minorHAnsi" w:hAnsiTheme="minorHAnsi"/>
                <w:b w:val="0"/>
                <w:bCs w:val="0"/>
                <w:i/>
              </w:rPr>
              <w:t xml:space="preserve">werkers </w:t>
            </w:r>
            <w:r w:rsidR="00F2694D">
              <w:rPr>
                <w:rFonts w:asciiTheme="minorHAnsi" w:hAnsiTheme="minorHAnsi"/>
                <w:b w:val="0"/>
                <w:bCs w:val="0"/>
                <w:i/>
              </w:rPr>
              <w:t>(</w:t>
            </w:r>
            <w:r w:rsidR="00B724AC">
              <w:rPr>
                <w:rFonts w:asciiTheme="minorHAnsi" w:hAnsiTheme="minorHAnsi"/>
                <w:b w:val="0"/>
                <w:bCs w:val="0"/>
                <w:i/>
              </w:rPr>
              <w:t xml:space="preserve">en </w:t>
            </w:r>
            <w:r w:rsidR="00F2694D">
              <w:rPr>
                <w:rFonts w:asciiTheme="minorHAnsi" w:hAnsiTheme="minorHAnsi"/>
                <w:b w:val="0"/>
                <w:bCs w:val="0"/>
                <w:i/>
              </w:rPr>
              <w:t xml:space="preserve">bezoekers) </w:t>
            </w:r>
            <w:r w:rsidR="00B724AC">
              <w:rPr>
                <w:rFonts w:asciiTheme="minorHAnsi" w:hAnsiTheme="minorHAnsi"/>
                <w:b w:val="0"/>
                <w:bCs w:val="0"/>
                <w:i/>
              </w:rPr>
              <w:t>over mobiliteit en het beleid van de campus.</w:t>
            </w:r>
          </w:p>
          <w:p w14:paraId="3E771E2E" w14:textId="3F30C31F" w:rsidR="003C1EE5" w:rsidRPr="008E3FA5" w:rsidRDefault="003C1EE5" w:rsidP="0015466A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Treinuren worden weergegeven op de schermen in het gebouw</w:t>
            </w:r>
            <w:r w:rsidR="00F2694D"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</w:p>
          <w:p w14:paraId="5B906BF3" w14:textId="4CBA5700" w:rsidR="008E3FA5" w:rsidRPr="00F2694D" w:rsidRDefault="008E3FA5" w:rsidP="0015466A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Er wordt 2x per jaar een mobiliteitsstand georganiseerd</w:t>
            </w:r>
            <w:r w:rsidR="00F2694D"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</w:p>
          <w:p w14:paraId="10664FFB" w14:textId="44C33862" w:rsidR="00F2694D" w:rsidRPr="0057052A" w:rsidRDefault="0057052A" w:rsidP="0057052A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3C1EE5">
              <w:rPr>
                <w:rFonts w:asciiTheme="minorHAnsi" w:hAnsiTheme="minorHAnsi"/>
                <w:b w:val="0"/>
                <w:bCs w:val="0"/>
                <w:i/>
                <w:iCs/>
              </w:rPr>
              <w:t>Er is een multimoda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le</w:t>
            </w:r>
            <w:r w:rsidRPr="003C1EE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bereikbaarheids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fiche</w:t>
            </w:r>
            <w:r w:rsidRPr="003C1EE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beschikbaar op de website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/ wordt meegestuurd naar bezoekers bij vergaderverzoek</w:t>
            </w:r>
          </w:p>
          <w:p w14:paraId="65909CD8" w14:textId="69B0CB60" w:rsidR="008F23DC" w:rsidRPr="00A90A5C" w:rsidRDefault="008F23DC" w:rsidP="0015466A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…</w:t>
            </w:r>
          </w:p>
          <w:p w14:paraId="3B00AFC3" w14:textId="24183F93" w:rsidR="006B3FC6" w:rsidRPr="00A90A5C" w:rsidRDefault="008F23DC" w:rsidP="008F23DC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2</w:t>
            </w: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</w:t>
            </w:r>
            <w:r w:rsidR="00481AE6">
              <w:rPr>
                <w:rFonts w:asciiTheme="minorHAnsi" w:hAnsiTheme="minorHAnsi"/>
                <w:b w:val="0"/>
                <w:bCs w:val="0"/>
                <w:i/>
                <w:iCs/>
              </w:rPr>
              <w:t>Staan er daarnaast</w:t>
            </w:r>
            <w:r w:rsidR="004F0DE0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="00403F1B">
              <w:rPr>
                <w:rFonts w:asciiTheme="minorHAnsi" w:hAnsiTheme="minorHAnsi"/>
                <w:b w:val="0"/>
                <w:bCs w:val="0"/>
                <w:i/>
                <w:iCs/>
              </w:rPr>
              <w:t>informatie-</w:t>
            </w:r>
            <w:r w:rsidR="004F0DE0">
              <w:rPr>
                <w:rFonts w:asciiTheme="minorHAnsi" w:hAnsiTheme="minorHAnsi"/>
                <w:b w:val="0"/>
                <w:bCs w:val="0"/>
                <w:i/>
                <w:iCs/>
              </w:rPr>
              <w:t>acties voor het komende jaar op de planning</w:t>
            </w: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>?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</w:p>
        </w:tc>
      </w:tr>
      <w:tr w:rsidR="00197571" w14:paraId="25E03CF1" w14:textId="77777777" w:rsidTr="00197571">
        <w:trPr>
          <w:trHeight w:val="4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nil"/>
            </w:tcBorders>
          </w:tcPr>
          <w:p w14:paraId="4285E9D0" w14:textId="0DECE380" w:rsidR="00197571" w:rsidRPr="0039627A" w:rsidRDefault="00197571" w:rsidP="00197571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 w:rsidRPr="00C04956">
              <w:rPr>
                <w:rFonts w:ascii="Nunito Black" w:hAnsi="Nunito Black"/>
              </w:rPr>
              <w:t>Medewerkers</w:t>
            </w:r>
            <w:r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825326829"/>
                <w:placeholder>
                  <w:docPart w:val="B56255FCF8A2475EBB88E7360A110E6C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5CD30128" w14:textId="77777777" w:rsidR="00197571" w:rsidRDefault="00197571">
            <w:pPr>
              <w:spacing w:before="0" w:after="160" w:line="259" w:lineRule="auto"/>
              <w:jc w:val="left"/>
            </w:pPr>
          </w:p>
        </w:tc>
      </w:tr>
      <w:tr w:rsidR="00197571" w14:paraId="745DED97" w14:textId="77777777" w:rsidTr="00333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top w:val="nil"/>
            </w:tcBorders>
            <w:shd w:val="clear" w:color="auto" w:fill="auto"/>
          </w:tcPr>
          <w:p w14:paraId="5DBEF50A" w14:textId="508EE82E" w:rsidR="00197571" w:rsidRPr="0039627A" w:rsidRDefault="00654C46" w:rsidP="00197571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="Nunito Black" w:hAnsi="Nunito Black"/>
              </w:rPr>
              <w:t>Leerlingen/studenten</w:t>
            </w:r>
            <w:r w:rsidR="00197571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1639565498"/>
                <w:placeholder>
                  <w:docPart w:val="A98D0BA514A6489DA35C3734782C4B8B"/>
                </w:placeholder>
                <w:showingPlcHdr/>
                <w:text/>
              </w:sdtPr>
              <w:sdtEndPr/>
              <w:sdtContent>
                <w:r w:rsidR="007E1013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48014918" w14:textId="77777777" w:rsidR="00197571" w:rsidRPr="00C04956" w:rsidRDefault="00197571" w:rsidP="00197571">
            <w:pPr>
              <w:spacing w:before="0" w:after="160" w:line="259" w:lineRule="auto"/>
              <w:jc w:val="left"/>
              <w:rPr>
                <w:rFonts w:ascii="Nunito Black" w:hAnsi="Nunito Black"/>
              </w:rPr>
            </w:pPr>
          </w:p>
        </w:tc>
      </w:tr>
    </w:tbl>
    <w:p w14:paraId="0A7FAA75" w14:textId="79AABCF2" w:rsidR="00D270A5" w:rsidRDefault="00B9215B" w:rsidP="0030578F">
      <w:pPr>
        <w:pStyle w:val="Stijl1"/>
      </w:pPr>
      <w:r>
        <w:lastRenderedPageBreak/>
        <w:t>Bijlagen</w:t>
      </w:r>
    </w:p>
    <w:p w14:paraId="3F6B9877" w14:textId="2E5F56AA" w:rsidR="00BF12B8" w:rsidRPr="00BF12B8" w:rsidRDefault="00BF12B8" w:rsidP="00BF12B8">
      <w:pPr>
        <w:pStyle w:val="Tekst"/>
        <w:rPr>
          <w:lang w:val="nl-NL"/>
        </w:rPr>
      </w:pPr>
      <w:r>
        <w:rPr>
          <w:lang w:val="nl-NL"/>
        </w:rPr>
        <w:t xml:space="preserve">Voeg hieronder </w:t>
      </w:r>
      <w:r w:rsidR="00AF44F5">
        <w:rPr>
          <w:lang w:val="nl-NL"/>
        </w:rPr>
        <w:t xml:space="preserve">per “I” </w:t>
      </w:r>
      <w:r w:rsidR="008314D4">
        <w:rPr>
          <w:lang w:val="nl-NL"/>
        </w:rPr>
        <w:t xml:space="preserve">(Infrastructuur, Incentives, Informatie) </w:t>
      </w:r>
      <w:r>
        <w:rPr>
          <w:lang w:val="nl-NL"/>
        </w:rPr>
        <w:t xml:space="preserve">nog enkele </w:t>
      </w:r>
      <w:r w:rsidR="0019454C">
        <w:rPr>
          <w:lang w:val="nl-NL"/>
        </w:rPr>
        <w:t>foto’s toe van de acties die afgelopen jaar werden ondernomen.</w:t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30578F" w14:paraId="7091832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266AF6F9" w14:textId="7DC1CDBF" w:rsidR="0030578F" w:rsidRPr="008A4426" w:rsidRDefault="0030578F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t>Infrastructu</w:t>
            </w:r>
            <w:r w:rsidR="00E8238B">
              <w:rPr>
                <w:rFonts w:ascii="Nunito Black" w:hAnsi="Nunito Black"/>
                <w:b w:val="0"/>
                <w:bCs w:val="0"/>
              </w:rPr>
              <w:t>ur</w:t>
            </w:r>
          </w:p>
        </w:tc>
      </w:tr>
      <w:tr w:rsidR="0030578F" w14:paraId="2F3091E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05086C54" w14:textId="6D31196F" w:rsidR="0030578F" w:rsidRPr="00A90A5C" w:rsidRDefault="00440EDC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Fietsparkeren</w:t>
            </w:r>
            <w:proofErr w:type="spellEnd"/>
            <w:r w:rsidR="0081486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(bv. foto van nieuwe fietsenstalling)</w:t>
            </w:r>
          </w:p>
        </w:tc>
      </w:tr>
      <w:tr w:rsidR="00BF12B8" w14:paraId="63AF4929" w14:textId="77777777" w:rsidTr="00711032">
        <w:trPr>
          <w:trHeight w:val="1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566C5866" w14:textId="77777777" w:rsidR="00BF12B8" w:rsidRPr="00BF12B8" w:rsidRDefault="0000724A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-127145863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BF12B8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1865629401"/>
              <w:showingPlcHdr/>
              <w:picture/>
            </w:sdtPr>
            <w:sdtEndPr/>
            <w:sdtContent>
              <w:p w14:paraId="2E1DF0BB" w14:textId="504F7E53" w:rsidR="00BF12B8" w:rsidRPr="00BF12B8" w:rsidRDefault="00BF12B8" w:rsidP="00BF12B8">
                <w:pPr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4FC0AA53" wp14:editId="3ABA0C14">
                      <wp:extent cx="1272540" cy="1272540"/>
                      <wp:effectExtent l="0" t="0" r="3810" b="381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566260515"/>
              <w:placeholder>
                <w:docPart w:val="C10E2B7B578B421B9B9CEB4D1D64B16E"/>
              </w:placeholder>
              <w:showingPlcHdr/>
              <w:text/>
            </w:sdtPr>
            <w:sdtEndPr/>
            <w:sdtContent>
              <w:p w14:paraId="43C9827E" w14:textId="77777777" w:rsidR="00BF12B8" w:rsidRPr="00BF12B8" w:rsidRDefault="00BF12B8" w:rsidP="00BF12B8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44112476"/>
              <w:showingPlcHdr/>
              <w:picture/>
            </w:sdtPr>
            <w:sdtEndPr/>
            <w:sdtContent>
              <w:p w14:paraId="69CFCB18" w14:textId="249FE4F1" w:rsidR="00BF12B8" w:rsidRPr="00BF12B8" w:rsidRDefault="00BF12B8" w:rsidP="00BF12B8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251EC685" wp14:editId="28B2B568">
                      <wp:extent cx="1272540" cy="1272540"/>
                      <wp:effectExtent l="0" t="0" r="3810" b="3810"/>
                      <wp:docPr id="687414305" name="Picture 6874143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BF12B8" w14:paraId="5EC9B564" w14:textId="77777777" w:rsidTr="0071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710499940"/>
              <w:placeholder>
                <w:docPart w:val="AD4CA932D8644302BF7FD809D715DFC7"/>
              </w:placeholder>
              <w:showingPlcHdr/>
              <w:text/>
            </w:sdtPr>
            <w:sdtEndPr/>
            <w:sdtContent>
              <w:p w14:paraId="6583AB89" w14:textId="77777777" w:rsidR="00BF12B8" w:rsidRPr="00BF12B8" w:rsidRDefault="00BF12B8" w:rsidP="00BF12B8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796878679"/>
              <w:showingPlcHdr/>
              <w:picture/>
            </w:sdtPr>
            <w:sdtEndPr/>
            <w:sdtContent>
              <w:p w14:paraId="0A6E8B58" w14:textId="0758A075" w:rsidR="00BF12B8" w:rsidRPr="00BF12B8" w:rsidRDefault="00BF12B8" w:rsidP="00BF12B8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6E105B61" wp14:editId="048E7EE5">
                      <wp:extent cx="1272540" cy="1272540"/>
                      <wp:effectExtent l="0" t="0" r="3810" b="3810"/>
                      <wp:docPr id="373705766" name="Picture 3737057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216783363"/>
              <w:placeholder>
                <w:docPart w:val="79F271DDE9B941F9A3C293BE952E3ED2"/>
              </w:placeholder>
              <w:showingPlcHdr/>
              <w:text/>
            </w:sdtPr>
            <w:sdtEndPr/>
            <w:sdtContent>
              <w:p w14:paraId="73B92F60" w14:textId="77777777" w:rsidR="00BF12B8" w:rsidRPr="00BF12B8" w:rsidRDefault="00BF12B8" w:rsidP="00BF12B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329179257"/>
              <w:showingPlcHdr/>
              <w:picture/>
            </w:sdtPr>
            <w:sdtEndPr/>
            <w:sdtContent>
              <w:p w14:paraId="3DBB8AD4" w14:textId="225B64FF" w:rsidR="00BF12B8" w:rsidRPr="00BF12B8" w:rsidRDefault="00BF12B8" w:rsidP="00BF12B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273E4C80" wp14:editId="1C099761">
                      <wp:extent cx="1272540" cy="1272540"/>
                      <wp:effectExtent l="0" t="0" r="3810" b="3810"/>
                      <wp:docPr id="2030716758" name="Picture 20307167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711032" w14:paraId="1BD10FF1" w14:textId="77777777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shd w:val="clear" w:color="auto" w:fill="E1EBEA" w:themeFill="accent1" w:themeFillTint="33"/>
          </w:tcPr>
          <w:p w14:paraId="045DC166" w14:textId="7EB6FB71" w:rsidR="00711032" w:rsidRPr="00711032" w:rsidRDefault="00711032" w:rsidP="00BF12B8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Fietsvoorzieningen</w:t>
            </w:r>
            <w:r w:rsidR="0081486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(bv. foto van </w:t>
            </w:r>
            <w:r w:rsidR="00D302A3">
              <w:rPr>
                <w:rFonts w:asciiTheme="minorHAnsi" w:hAnsiTheme="minorHAnsi"/>
                <w:b w:val="0"/>
                <w:bCs w:val="0"/>
                <w:i/>
                <w:iCs/>
              </w:rPr>
              <w:t>geplaatste douche of wastafel</w:t>
            </w:r>
            <w:r w:rsidR="00814864">
              <w:rPr>
                <w:rFonts w:asciiTheme="minorHAnsi" w:hAnsiTheme="minorHAnsi"/>
                <w:b w:val="0"/>
                <w:bCs w:val="0"/>
                <w:i/>
                <w:iCs/>
              </w:rPr>
              <w:t>)</w:t>
            </w:r>
          </w:p>
        </w:tc>
      </w:tr>
      <w:tr w:rsidR="00711032" w14:paraId="0224E14E" w14:textId="77777777" w:rsidTr="0071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10482A0D" w14:textId="77777777" w:rsidR="00711032" w:rsidRPr="00BF12B8" w:rsidRDefault="0000724A" w:rsidP="00711032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1067541430"/>
                <w:placeholder>
                  <w:docPart w:val="7FE766B5C3254700B4E1950ABB56939A"/>
                </w:placeholder>
                <w:showingPlcHdr/>
                <w:text/>
              </w:sdtPr>
              <w:sdtEndPr/>
              <w:sdtContent>
                <w:r w:rsidR="00711032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-1766687626"/>
              <w:showingPlcHdr/>
              <w:picture/>
            </w:sdtPr>
            <w:sdtEndPr/>
            <w:sdtContent>
              <w:p w14:paraId="3E5D58A2" w14:textId="3B81E6ED" w:rsidR="00711032" w:rsidRPr="00BF12B8" w:rsidRDefault="00711032" w:rsidP="00711032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0184E067" wp14:editId="61A17BC6">
                      <wp:extent cx="1272540" cy="1272540"/>
                      <wp:effectExtent l="0" t="0" r="3810" b="3810"/>
                      <wp:docPr id="1931390473" name="Picture 19313904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545956378"/>
              <w:placeholder>
                <w:docPart w:val="5DBA0BA081A14E85A844D7679BB04DEF"/>
              </w:placeholder>
              <w:showingPlcHdr/>
              <w:text/>
            </w:sdtPr>
            <w:sdtEndPr/>
            <w:sdtContent>
              <w:p w14:paraId="26E43461" w14:textId="77777777" w:rsidR="00711032" w:rsidRPr="00BF12B8" w:rsidRDefault="00711032" w:rsidP="00711032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443115610"/>
              <w:showingPlcHdr/>
              <w:picture/>
            </w:sdtPr>
            <w:sdtEndPr/>
            <w:sdtContent>
              <w:p w14:paraId="1E1E0EA7" w14:textId="1BBA298F" w:rsidR="00711032" w:rsidRPr="00BF12B8" w:rsidRDefault="00711032" w:rsidP="00711032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4FD90EE4" wp14:editId="551D26A8">
                      <wp:extent cx="1272540" cy="1272540"/>
                      <wp:effectExtent l="0" t="0" r="3810" b="3810"/>
                      <wp:docPr id="946859086" name="Picture 9468590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711032" w14:paraId="425CA944" w14:textId="77777777" w:rsidTr="00711032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4571E5E6" w14:textId="77777777" w:rsidR="00711032" w:rsidRPr="00BF12B8" w:rsidRDefault="0000724A" w:rsidP="00711032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1041626375"/>
                <w:placeholder>
                  <w:docPart w:val="024696F7E3144E7895A972EA611C1C00"/>
                </w:placeholder>
                <w:showingPlcHdr/>
                <w:text/>
              </w:sdtPr>
              <w:sdtEndPr/>
              <w:sdtContent>
                <w:r w:rsidR="00711032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1925991572"/>
              <w:showingPlcHdr/>
              <w:picture/>
            </w:sdtPr>
            <w:sdtEndPr/>
            <w:sdtContent>
              <w:p w14:paraId="614509C2" w14:textId="3D8D852B" w:rsidR="00711032" w:rsidRPr="00BF12B8" w:rsidRDefault="00711032" w:rsidP="00711032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793A8993" wp14:editId="55BCCD21">
                      <wp:extent cx="1272540" cy="1272540"/>
                      <wp:effectExtent l="0" t="0" r="3810" b="3810"/>
                      <wp:docPr id="1572829265" name="Picture 15728292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513349647"/>
              <w:placeholder>
                <w:docPart w:val="C863F52A799A46A1BD599D269DECD603"/>
              </w:placeholder>
              <w:showingPlcHdr/>
              <w:text/>
            </w:sdtPr>
            <w:sdtEndPr/>
            <w:sdtContent>
              <w:p w14:paraId="126FA749" w14:textId="77777777" w:rsidR="00711032" w:rsidRPr="00BF12B8" w:rsidRDefault="00711032" w:rsidP="00711032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1037005060"/>
              <w:showingPlcHdr/>
              <w:picture/>
            </w:sdtPr>
            <w:sdtEndPr/>
            <w:sdtContent>
              <w:p w14:paraId="30943FB4" w14:textId="60715F67" w:rsidR="00711032" w:rsidRPr="00BF12B8" w:rsidRDefault="00711032" w:rsidP="00711032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7865E1FC" wp14:editId="779B6C24">
                      <wp:extent cx="1272540" cy="1272540"/>
                      <wp:effectExtent l="0" t="0" r="3810" b="3810"/>
                      <wp:docPr id="992746453" name="Picture 9927464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7318763A" w14:textId="77777777" w:rsidR="00711032" w:rsidRDefault="00711032">
      <w:r>
        <w:rPr>
          <w:b/>
          <w:bCs/>
        </w:rPr>
        <w:br w:type="page"/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0D74BA" w14:paraId="4C69AFA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shd w:val="clear" w:color="auto" w:fill="E1EBEA" w:themeFill="accent1" w:themeFillTint="33"/>
          </w:tcPr>
          <w:p w14:paraId="7A98A11C" w14:textId="0E89AE84" w:rsidR="000D74BA" w:rsidRPr="00BF12B8" w:rsidRDefault="000D74BA" w:rsidP="00711032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 w:rsidRPr="000D74BA">
              <w:rPr>
                <w:rFonts w:asciiTheme="minorHAnsi" w:hAnsiTheme="minorHAnsi"/>
                <w:b w:val="0"/>
                <w:bCs w:val="0"/>
                <w:i/>
                <w:iCs/>
                <w:color w:val="auto"/>
              </w:rPr>
              <w:lastRenderedPageBreak/>
              <w:t>Andere</w:t>
            </w:r>
            <w:r w:rsidR="00D302A3">
              <w:rPr>
                <w:rFonts w:asciiTheme="minorHAnsi" w:hAnsiTheme="minorHAnsi"/>
                <w:b w:val="0"/>
                <w:bCs w:val="0"/>
                <w:i/>
                <w:iCs/>
                <w:color w:val="auto"/>
              </w:rPr>
              <w:t xml:space="preserve"> (bv. foto van carpoolparkeerplaatsen)</w:t>
            </w:r>
          </w:p>
        </w:tc>
      </w:tr>
      <w:tr w:rsidR="00711032" w14:paraId="6CD8532D" w14:textId="77777777" w:rsidTr="000D74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3CCE9367" w14:textId="77777777" w:rsidR="00711032" w:rsidRPr="00BF12B8" w:rsidRDefault="0000724A" w:rsidP="00711032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-931579119"/>
                <w:placeholder>
                  <w:docPart w:val="89AD875150E44758BF21B993B51DE7F1"/>
                </w:placeholder>
                <w:showingPlcHdr/>
                <w:text/>
              </w:sdtPr>
              <w:sdtEndPr/>
              <w:sdtContent>
                <w:r w:rsidR="00711032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1247236155"/>
              <w:showingPlcHdr/>
              <w:picture/>
            </w:sdtPr>
            <w:sdtEndPr/>
            <w:sdtContent>
              <w:p w14:paraId="0D85471C" w14:textId="5BF9BD85" w:rsidR="00711032" w:rsidRPr="00BF12B8" w:rsidRDefault="00711032" w:rsidP="00711032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16E86EC3" wp14:editId="6DEDE157">
                      <wp:extent cx="1272540" cy="1272540"/>
                      <wp:effectExtent l="0" t="0" r="3810" b="3810"/>
                      <wp:docPr id="732461487" name="Picture 7324614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750782621"/>
              <w:placeholder>
                <w:docPart w:val="AA499792B01C4DE0A88DED9D78394B07"/>
              </w:placeholder>
              <w:showingPlcHdr/>
              <w:text/>
            </w:sdtPr>
            <w:sdtEndPr/>
            <w:sdtContent>
              <w:p w14:paraId="18681057" w14:textId="77777777" w:rsidR="00711032" w:rsidRPr="00BF12B8" w:rsidRDefault="00711032" w:rsidP="00711032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-1222058887"/>
              <w:showingPlcHdr/>
              <w:picture/>
            </w:sdtPr>
            <w:sdtEndPr/>
            <w:sdtContent>
              <w:p w14:paraId="4D05A6AF" w14:textId="6B47A4AE" w:rsidR="00711032" w:rsidRPr="00BF12B8" w:rsidRDefault="00711032" w:rsidP="00711032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3685A790" wp14:editId="407A1EFF">
                      <wp:extent cx="1272540" cy="1272540"/>
                      <wp:effectExtent l="0" t="0" r="3810" b="3810"/>
                      <wp:docPr id="1404612153" name="Picture 14046121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2C724464" w14:textId="77777777" w:rsidR="0064076C" w:rsidRDefault="0064076C">
      <w:pPr>
        <w:spacing w:before="0" w:after="160" w:line="259" w:lineRule="auto"/>
        <w:jc w:val="left"/>
        <w:rPr>
          <w:rFonts w:ascii="Nunito Light" w:hAnsi="Nunito Light" w:cs="Open Sans"/>
          <w:color w:val="000000"/>
          <w:sz w:val="22"/>
          <w:szCs w:val="23"/>
          <w:shd w:val="clear" w:color="auto" w:fill="FFFFFF"/>
        </w:rPr>
      </w:pPr>
      <w:r>
        <w:br w:type="page"/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64076C" w14:paraId="23FD3A4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0320FFAD" w14:textId="0EC87B97" w:rsidR="0064076C" w:rsidRPr="008A4426" w:rsidRDefault="0064076C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lastRenderedPageBreak/>
              <w:t>Incentives</w:t>
            </w:r>
          </w:p>
        </w:tc>
      </w:tr>
      <w:tr w:rsidR="0064076C" w:rsidRPr="003F134C" w14:paraId="4D07BA4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44B0C87A" w14:textId="10759A39" w:rsidR="0064076C" w:rsidRPr="00AF44F5" w:rsidRDefault="003F134C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AF44F5">
              <w:rPr>
                <w:rFonts w:asciiTheme="minorHAnsi" w:hAnsiTheme="minorHAnsi"/>
                <w:b w:val="0"/>
                <w:bCs w:val="0"/>
                <w:i/>
                <w:iCs/>
              </w:rPr>
              <w:t>Incent</w:t>
            </w:r>
            <w:r w:rsidR="00814864">
              <w:rPr>
                <w:rFonts w:asciiTheme="minorHAnsi" w:hAnsiTheme="minorHAnsi"/>
                <w:b w:val="0"/>
                <w:bCs w:val="0"/>
                <w:i/>
                <w:iCs/>
              </w:rPr>
              <w:t>i</w:t>
            </w:r>
            <w:r w:rsidRPr="00AF44F5">
              <w:rPr>
                <w:rFonts w:asciiTheme="minorHAnsi" w:hAnsiTheme="minorHAnsi"/>
                <w:b w:val="0"/>
                <w:bCs w:val="0"/>
                <w:i/>
                <w:iCs/>
              </w:rPr>
              <w:t>ves fietsers/ incentives openbaar vervoer</w:t>
            </w:r>
            <w:r w:rsidR="0081486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(bv: foto van aangekochte plooifietsen)</w:t>
            </w:r>
          </w:p>
        </w:tc>
      </w:tr>
      <w:tr w:rsidR="0064076C" w14:paraId="4236D0CC" w14:textId="77777777">
        <w:trPr>
          <w:trHeight w:val="1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3C81F3FC" w14:textId="77777777" w:rsidR="0064076C" w:rsidRPr="00BF12B8" w:rsidRDefault="0000724A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1008797689"/>
                <w:placeholder>
                  <w:docPart w:val="FAE390F2FDC14DBE953D9E6B0A61CB43"/>
                </w:placeholder>
                <w:showingPlcHdr/>
                <w:text/>
              </w:sdtPr>
              <w:sdtEndPr/>
              <w:sdtContent>
                <w:r w:rsidR="0064076C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501323685"/>
              <w:showingPlcHdr/>
              <w:picture/>
            </w:sdtPr>
            <w:sdtEndPr/>
            <w:sdtContent>
              <w:p w14:paraId="6079DB3E" w14:textId="77777777" w:rsidR="0064076C" w:rsidRPr="00BF12B8" w:rsidRDefault="0064076C">
                <w:pPr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276192BB" wp14:editId="6546CAAD">
                      <wp:extent cx="1272540" cy="1272540"/>
                      <wp:effectExtent l="0" t="0" r="3810" b="3810"/>
                      <wp:docPr id="915067211" name="Picture 915067211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5067211" name="Afbeelding 915067211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431206002"/>
              <w:placeholder>
                <w:docPart w:val="E8CD558D57BE46CC8E4B442ABEEE87B5"/>
              </w:placeholder>
              <w:showingPlcHdr/>
              <w:text/>
            </w:sdtPr>
            <w:sdtEndPr/>
            <w:sdtContent>
              <w:p w14:paraId="3DDCCB6A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-149213441"/>
              <w:showingPlcHdr/>
              <w:picture/>
            </w:sdtPr>
            <w:sdtEndPr/>
            <w:sdtContent>
              <w:p w14:paraId="5A747EF1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67DA3845" wp14:editId="39AD9EB6">
                      <wp:extent cx="1272540" cy="1272540"/>
                      <wp:effectExtent l="0" t="0" r="3810" b="3810"/>
                      <wp:docPr id="1138963065" name="Picture 1138963065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8963065" name="Afbeelding 1138963065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4076C" w14:paraId="3A8C6B5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925996564"/>
              <w:placeholder>
                <w:docPart w:val="8C1A0BF59FE84236B3812176187E62E3"/>
              </w:placeholder>
              <w:showingPlcHdr/>
              <w:text/>
            </w:sdtPr>
            <w:sdtEndPr/>
            <w:sdtContent>
              <w:p w14:paraId="4BF4F581" w14:textId="77777777" w:rsidR="0064076C" w:rsidRPr="00BF12B8" w:rsidRDefault="0064076C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-435294969"/>
              <w:showingPlcHdr/>
              <w:picture/>
            </w:sdtPr>
            <w:sdtEndPr/>
            <w:sdtContent>
              <w:p w14:paraId="0F7B3613" w14:textId="77777777" w:rsidR="0064076C" w:rsidRPr="00BF12B8" w:rsidRDefault="0064076C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54AE7851" wp14:editId="444AB137">
                      <wp:extent cx="1272540" cy="1272540"/>
                      <wp:effectExtent l="0" t="0" r="3810" b="3810"/>
                      <wp:docPr id="1470943695" name="Picture 1470943695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0943695" name="Afbeelding 1470943695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793578857"/>
              <w:placeholder>
                <w:docPart w:val="B4695324CB6E4B6096BEB2F6501C5457"/>
              </w:placeholder>
              <w:showingPlcHdr/>
              <w:text/>
            </w:sdtPr>
            <w:sdtEndPr/>
            <w:sdtContent>
              <w:p w14:paraId="04D63313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1888597408"/>
              <w:showingPlcHdr/>
              <w:picture/>
            </w:sdtPr>
            <w:sdtEndPr/>
            <w:sdtContent>
              <w:p w14:paraId="28720DE9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007D5324" wp14:editId="62EB3C7B">
                      <wp:extent cx="1272540" cy="1272540"/>
                      <wp:effectExtent l="0" t="0" r="3810" b="3810"/>
                      <wp:docPr id="1223201401" name="Picture 1223201401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23201401" name="Afbeelding 1223201401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4076C" w14:paraId="53BB85B1" w14:textId="77777777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shd w:val="clear" w:color="auto" w:fill="E1EBEA" w:themeFill="accent1" w:themeFillTint="33"/>
          </w:tcPr>
          <w:p w14:paraId="37FF2F04" w14:textId="1E7784F0" w:rsidR="0064076C" w:rsidRPr="00711032" w:rsidRDefault="00AF44F5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Andere</w:t>
            </w:r>
            <w:r w:rsidR="00B27140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(bv. foto van </w:t>
            </w:r>
            <w:proofErr w:type="spellStart"/>
            <w:r w:rsidR="00B27140">
              <w:rPr>
                <w:rFonts w:asciiTheme="minorHAnsi" w:hAnsiTheme="minorHAnsi"/>
                <w:b w:val="0"/>
                <w:bCs w:val="0"/>
                <w:i/>
                <w:iCs/>
              </w:rPr>
              <w:t>fietsaccesoires</w:t>
            </w:r>
            <w:proofErr w:type="spellEnd"/>
            <w:r w:rsidR="00B27140">
              <w:rPr>
                <w:rFonts w:asciiTheme="minorHAnsi" w:hAnsiTheme="minorHAnsi"/>
                <w:b w:val="0"/>
                <w:bCs w:val="0"/>
                <w:i/>
                <w:iCs/>
              </w:rPr>
              <w:t>)</w:t>
            </w:r>
          </w:p>
        </w:tc>
      </w:tr>
      <w:tr w:rsidR="0064076C" w14:paraId="275E453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5C04BDF3" w14:textId="77777777" w:rsidR="0064076C" w:rsidRPr="00BF12B8" w:rsidRDefault="0000724A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235370255"/>
                <w:placeholder>
                  <w:docPart w:val="58DA321FEB83498FBF60F3623FCF2B36"/>
                </w:placeholder>
                <w:showingPlcHdr/>
                <w:text/>
              </w:sdtPr>
              <w:sdtEndPr/>
              <w:sdtContent>
                <w:r w:rsidR="0064076C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-789894567"/>
              <w:showingPlcHdr/>
              <w:picture/>
            </w:sdtPr>
            <w:sdtEndPr/>
            <w:sdtContent>
              <w:p w14:paraId="3CF80DA3" w14:textId="77777777" w:rsidR="0064076C" w:rsidRPr="00BF12B8" w:rsidRDefault="0064076C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757C218F" wp14:editId="36205F50">
                      <wp:extent cx="1272540" cy="1272540"/>
                      <wp:effectExtent l="0" t="0" r="3810" b="3810"/>
                      <wp:docPr id="1152066829" name="Picture 11520668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278421711"/>
              <w:placeholder>
                <w:docPart w:val="990AED054D8B425EAFDEFDF91F799CDC"/>
              </w:placeholder>
              <w:showingPlcHdr/>
              <w:text/>
            </w:sdtPr>
            <w:sdtEndPr/>
            <w:sdtContent>
              <w:p w14:paraId="132FF172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1894857356"/>
              <w:showingPlcHdr/>
              <w:picture/>
            </w:sdtPr>
            <w:sdtEndPr/>
            <w:sdtContent>
              <w:p w14:paraId="314E63FA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12F55D5A" wp14:editId="6A0AFEA3">
                      <wp:extent cx="1272540" cy="1272540"/>
                      <wp:effectExtent l="0" t="0" r="3810" b="3810"/>
                      <wp:docPr id="2056728221" name="Picture 2056728221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6728221" name="Afbeelding 2056728221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4076C" w14:paraId="54F3C88C" w14:textId="77777777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66911455" w14:textId="77777777" w:rsidR="0064076C" w:rsidRPr="00BF12B8" w:rsidRDefault="0000724A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1858545738"/>
                <w:placeholder>
                  <w:docPart w:val="0BD77B5092E64ED1A7D5A073FF17E19D"/>
                </w:placeholder>
                <w:showingPlcHdr/>
                <w:text/>
              </w:sdtPr>
              <w:sdtEndPr/>
              <w:sdtContent>
                <w:r w:rsidR="0064076C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-495572993"/>
              <w:showingPlcHdr/>
              <w:picture/>
            </w:sdtPr>
            <w:sdtEndPr/>
            <w:sdtContent>
              <w:p w14:paraId="66C5EF2C" w14:textId="77777777" w:rsidR="0064076C" w:rsidRPr="00BF12B8" w:rsidRDefault="0064076C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42D7B537" wp14:editId="684FDE70">
                      <wp:extent cx="1272540" cy="1272540"/>
                      <wp:effectExtent l="0" t="0" r="3810" b="3810"/>
                      <wp:docPr id="988024823" name="Picture 988024823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8024823" name="Afbeelding 988024823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301303700"/>
              <w:placeholder>
                <w:docPart w:val="E787F38783644DEA8E58E2FF96B303C1"/>
              </w:placeholder>
              <w:showingPlcHdr/>
              <w:text/>
            </w:sdtPr>
            <w:sdtEndPr/>
            <w:sdtContent>
              <w:p w14:paraId="52755335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-1177726371"/>
              <w:showingPlcHdr/>
              <w:picture/>
            </w:sdtPr>
            <w:sdtEndPr/>
            <w:sdtContent>
              <w:p w14:paraId="7A060B7E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5B155843" wp14:editId="5CE7D98E">
                      <wp:extent cx="1272540" cy="1272540"/>
                      <wp:effectExtent l="0" t="0" r="3810" b="3810"/>
                      <wp:docPr id="846655885" name="Picture 846655885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6655885" name="Afbeelding 846655885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4BCC2A4E" w14:textId="6A2E8C0C" w:rsidR="00857B4A" w:rsidRDefault="00857B4A" w:rsidP="0030578F">
      <w:pPr>
        <w:pStyle w:val="Tekst"/>
      </w:pPr>
    </w:p>
    <w:p w14:paraId="16BF85B9" w14:textId="77777777" w:rsidR="00857B4A" w:rsidRDefault="00857B4A">
      <w:pPr>
        <w:spacing w:before="0" w:after="160" w:line="259" w:lineRule="auto"/>
        <w:jc w:val="left"/>
        <w:rPr>
          <w:rFonts w:ascii="Nunito Light" w:hAnsi="Nunito Light" w:cs="Open Sans"/>
          <w:color w:val="000000"/>
          <w:sz w:val="22"/>
          <w:szCs w:val="23"/>
          <w:shd w:val="clear" w:color="auto" w:fill="FFFFFF"/>
        </w:rPr>
      </w:pPr>
      <w:r>
        <w:br w:type="page"/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57B4A" w14:paraId="47979AD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0995818C" w14:textId="07091E30" w:rsidR="00857B4A" w:rsidRPr="008A4426" w:rsidRDefault="00857B4A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lastRenderedPageBreak/>
              <w:t>Informatie</w:t>
            </w:r>
          </w:p>
        </w:tc>
      </w:tr>
      <w:tr w:rsidR="00857B4A" w:rsidRPr="003F134C" w14:paraId="3BC910C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1E1C3925" w14:textId="7D7F82AB" w:rsidR="00857B4A" w:rsidRPr="00AF44F5" w:rsidRDefault="00857B4A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Algemeen (bv: foto van </w:t>
            </w:r>
            <w:r w:rsidR="00FB7952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mobiliteitsstand, </w:t>
            </w:r>
            <w:r w:rsidR="00B374CC">
              <w:rPr>
                <w:rFonts w:asciiTheme="minorHAnsi" w:hAnsiTheme="minorHAnsi"/>
                <w:b w:val="0"/>
                <w:bCs w:val="0"/>
                <w:i/>
                <w:iCs/>
              </w:rPr>
              <w:t>…)</w:t>
            </w:r>
          </w:p>
        </w:tc>
      </w:tr>
      <w:tr w:rsidR="00857B4A" w14:paraId="200AF88C" w14:textId="77777777">
        <w:trPr>
          <w:trHeight w:val="1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2B94FE41" w14:textId="77777777" w:rsidR="00857B4A" w:rsidRPr="00BF12B8" w:rsidRDefault="0000724A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-1728909674"/>
                <w:placeholder>
                  <w:docPart w:val="F148F542D5E94CA9BD18CDAF9397682E"/>
                </w:placeholder>
                <w:showingPlcHdr/>
                <w:text/>
              </w:sdtPr>
              <w:sdtEndPr/>
              <w:sdtContent>
                <w:r w:rsidR="00857B4A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1767653103"/>
              <w:showingPlcHdr/>
              <w:picture/>
            </w:sdtPr>
            <w:sdtEndPr/>
            <w:sdtContent>
              <w:p w14:paraId="0DEACF4B" w14:textId="77777777" w:rsidR="00857B4A" w:rsidRPr="00BF12B8" w:rsidRDefault="00857B4A">
                <w:pPr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4BA66B38" wp14:editId="4A6C2AAC">
                      <wp:extent cx="1272540" cy="1272540"/>
                      <wp:effectExtent l="0" t="0" r="3810" b="3810"/>
                      <wp:docPr id="1573775768" name="Picture 1573775768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5067211" name="Afbeelding 915067211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720738871"/>
              <w:placeholder>
                <w:docPart w:val="6209BF6CA2E848BFA58363C78B997282"/>
              </w:placeholder>
              <w:showingPlcHdr/>
              <w:text/>
            </w:sdtPr>
            <w:sdtEndPr/>
            <w:sdtContent>
              <w:p w14:paraId="041F3542" w14:textId="77777777" w:rsidR="00857B4A" w:rsidRPr="00BF12B8" w:rsidRDefault="00857B4A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-1056930432"/>
              <w:showingPlcHdr/>
              <w:picture/>
            </w:sdtPr>
            <w:sdtEndPr/>
            <w:sdtContent>
              <w:p w14:paraId="3C4AE39E" w14:textId="77777777" w:rsidR="00857B4A" w:rsidRPr="00BF12B8" w:rsidRDefault="00857B4A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32ADD9EF" wp14:editId="528E6A4F">
                      <wp:extent cx="1272540" cy="1272540"/>
                      <wp:effectExtent l="0" t="0" r="3810" b="3810"/>
                      <wp:docPr id="69076037" name="Picture 69076037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8963065" name="Afbeelding 1138963065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857B4A" w14:paraId="665842A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331229921"/>
              <w:placeholder>
                <w:docPart w:val="23D98518E68144F394B003F873DCB0E0"/>
              </w:placeholder>
              <w:showingPlcHdr/>
              <w:text/>
            </w:sdtPr>
            <w:sdtEndPr/>
            <w:sdtContent>
              <w:p w14:paraId="5FEDC5A9" w14:textId="77777777" w:rsidR="00857B4A" w:rsidRPr="00BF12B8" w:rsidRDefault="00857B4A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1908723723"/>
              <w:showingPlcHdr/>
              <w:picture/>
            </w:sdtPr>
            <w:sdtEndPr/>
            <w:sdtContent>
              <w:p w14:paraId="3FC4C414" w14:textId="77777777" w:rsidR="00857B4A" w:rsidRPr="00BF12B8" w:rsidRDefault="00857B4A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3C91334A" wp14:editId="29696883">
                      <wp:extent cx="1272540" cy="1272540"/>
                      <wp:effectExtent l="0" t="0" r="3810" b="3810"/>
                      <wp:docPr id="775574888" name="Picture 775574888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0943695" name="Afbeelding 1470943695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460797945"/>
              <w:placeholder>
                <w:docPart w:val="6FC4B968FF3147B8AA2B0BE95817E826"/>
              </w:placeholder>
              <w:showingPlcHdr/>
              <w:text/>
            </w:sdtPr>
            <w:sdtEndPr/>
            <w:sdtContent>
              <w:p w14:paraId="7AA30B61" w14:textId="77777777" w:rsidR="00857B4A" w:rsidRPr="00BF12B8" w:rsidRDefault="00857B4A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-1143354961"/>
              <w:showingPlcHdr/>
              <w:picture/>
            </w:sdtPr>
            <w:sdtEndPr/>
            <w:sdtContent>
              <w:p w14:paraId="5BF87974" w14:textId="77777777" w:rsidR="00857B4A" w:rsidRPr="00BF12B8" w:rsidRDefault="00857B4A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4BDB4022" wp14:editId="35382A53">
                      <wp:extent cx="1272540" cy="1272540"/>
                      <wp:effectExtent l="0" t="0" r="3810" b="3810"/>
                      <wp:docPr id="440773248" name="Picture 440773248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23201401" name="Afbeelding 1223201401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857B4A" w14:paraId="5942D097" w14:textId="77777777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6965385A" w14:textId="77777777" w:rsidR="00857B4A" w:rsidRPr="00BF12B8" w:rsidRDefault="0000724A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-1725358641"/>
                <w:placeholder>
                  <w:docPart w:val="32BCC5F5251C464DBFD6BC95B3EDB9E0"/>
                </w:placeholder>
                <w:showingPlcHdr/>
                <w:text/>
              </w:sdtPr>
              <w:sdtEndPr/>
              <w:sdtContent>
                <w:r w:rsidR="00857B4A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-925488322"/>
              <w:showingPlcHdr/>
              <w:picture/>
            </w:sdtPr>
            <w:sdtEndPr/>
            <w:sdtContent>
              <w:p w14:paraId="6B2FD3B2" w14:textId="77777777" w:rsidR="00857B4A" w:rsidRPr="00BF12B8" w:rsidRDefault="00857B4A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46BC810D" wp14:editId="48AFB3D4">
                      <wp:extent cx="1272540" cy="1272540"/>
                      <wp:effectExtent l="0" t="0" r="3810" b="3810"/>
                      <wp:docPr id="811480074" name="Picture 811480074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11480074" name="Afbeelding 811480074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1124427211"/>
              <w:placeholder>
                <w:docPart w:val="6E16E647D850467BAE1D132CF474B6D2"/>
              </w:placeholder>
              <w:showingPlcHdr/>
              <w:text/>
            </w:sdtPr>
            <w:sdtEndPr/>
            <w:sdtContent>
              <w:p w14:paraId="24D94F4C" w14:textId="77777777" w:rsidR="00857B4A" w:rsidRPr="00BF12B8" w:rsidRDefault="00857B4A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1784457477"/>
              <w:showingPlcHdr/>
              <w:picture/>
            </w:sdtPr>
            <w:sdtEndPr/>
            <w:sdtContent>
              <w:p w14:paraId="3FC3E55C" w14:textId="77777777" w:rsidR="00857B4A" w:rsidRPr="00BF12B8" w:rsidRDefault="00857B4A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17929945" wp14:editId="6E0EA9F4">
                      <wp:extent cx="1272540" cy="1272540"/>
                      <wp:effectExtent l="0" t="0" r="3810" b="3810"/>
                      <wp:docPr id="208735941" name="Picture 208735941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6728221" name="Afbeelding 2056728221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0F3B1F5A" w14:textId="00441E33" w:rsidR="0030578F" w:rsidRPr="0030578F" w:rsidRDefault="0030578F" w:rsidP="0030578F">
      <w:pPr>
        <w:pStyle w:val="Tekst"/>
      </w:pPr>
    </w:p>
    <w:sectPr w:rsidR="0030578F" w:rsidRPr="0030578F" w:rsidSect="008863CF">
      <w:footerReference w:type="default" r:id="rId14"/>
      <w:footerReference w:type="first" r:id="rId15"/>
      <w:pgSz w:w="11906" w:h="16838" w:code="9"/>
      <w:pgMar w:top="1134" w:right="1418" w:bottom="1304" w:left="1418" w:header="85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1A908A" w14:textId="77777777" w:rsidR="00D47E76" w:rsidRDefault="00D47E76" w:rsidP="00D623D1">
      <w:pPr>
        <w:spacing w:after="0" w:line="240" w:lineRule="auto"/>
      </w:pPr>
      <w:r>
        <w:separator/>
      </w:r>
    </w:p>
  </w:endnote>
  <w:endnote w:type="continuationSeparator" w:id="0">
    <w:p w14:paraId="5FC28D18" w14:textId="77777777" w:rsidR="00D47E76" w:rsidRDefault="00D47E76" w:rsidP="00D623D1">
      <w:pPr>
        <w:spacing w:after="0" w:line="240" w:lineRule="auto"/>
      </w:pPr>
      <w:r>
        <w:continuationSeparator/>
      </w:r>
    </w:p>
  </w:endnote>
  <w:endnote w:type="continuationNotice" w:id="1">
    <w:p w14:paraId="6714F0C8" w14:textId="77777777" w:rsidR="00D47E76" w:rsidRDefault="00D47E7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Light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" w:fontKey="{9C207D3D-CB04-4F58-B65E-CECAF6EE553E}"/>
    <w:embedBold r:id="rId2" w:fontKey="{0E156E95-C3C2-4562-B8F4-2A92148E1B07}"/>
    <w:embedItalic r:id="rId3" w:fontKey="{26776079-650A-4A82-80FF-CD818469443E}"/>
    <w:embedBoldItalic r:id="rId4" w:fontKey="{C3CB2285-19E5-4816-8E00-EDDEEEF9DE07}"/>
  </w:font>
  <w:font w:name="Roboto Medium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5" w:fontKey="{4B2BA1D6-E107-4C98-B113-BF4E1EF0C7A7}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E7FA1BE4-E8D4-4CA7-B8DF-3CE1AD39E169}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301A2DB7-AE58-41EB-84FD-21E1364E2175}"/>
  </w:font>
  <w:font w:name="Nunito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8" w:fontKey="{0DFF1B6F-E9E4-4A4D-AB53-448BE598B0C0}"/>
    <w:embedBold r:id="rId9" w:fontKey="{47424D32-D2B9-4DED-9F42-A1E32220DCA0}"/>
    <w:embedItalic r:id="rId10" w:fontKey="{347C9102-46E0-44C4-A756-07FD9CA7F78C}"/>
  </w:font>
  <w:font w:name="Roboto Black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1" w:fontKey="{E049EA57-B70D-441E-B9DF-D384BC84C9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2" w:fontKey="{FD0C9708-EADB-40B1-A496-587D0195D8E7}"/>
  </w:font>
  <w:font w:name="MinionPro-Regular">
    <w:altName w:val="Arial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55C59AEF-E228-468D-BF37-C5408A713E87}"/>
  </w:font>
  <w:font w:name="Nunito Black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4" w:fontKey="{762EE75B-1B7A-4F56-B7AC-E14855F186B9}"/>
    <w:embedBold r:id="rId15" w:fontKey="{9629A79F-CE13-4DB2-A4AD-11E8183F15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7563410"/>
      <w:docPartObj>
        <w:docPartGallery w:val="Page Numbers (Bottom of Page)"/>
        <w:docPartUnique/>
      </w:docPartObj>
    </w:sdtPr>
    <w:sdtEndPr>
      <w:rPr>
        <w:color w:val="699B99"/>
      </w:rPr>
    </w:sdtEndPr>
    <w:sdtContent>
      <w:p w14:paraId="5D88627C" w14:textId="4D3E476D" w:rsidR="00EB3A8F" w:rsidRPr="00534EF3" w:rsidRDefault="00E34E1A" w:rsidP="00E34E1A">
        <w:pPr>
          <w:pStyle w:val="Voettekst"/>
          <w:ind w:left="0"/>
          <w:jc w:val="left"/>
          <w:rPr>
            <w:color w:val="699B99"/>
          </w:rPr>
        </w:pPr>
        <w:r w:rsidRPr="00E34E1A">
          <w:rPr>
            <w:noProof/>
          </w:rPr>
          <w:drawing>
            <wp:anchor distT="0" distB="0" distL="114300" distR="114300" simplePos="0" relativeHeight="251658241" behindDoc="1" locked="0" layoutInCell="1" allowOverlap="1" wp14:anchorId="56AEECFA" wp14:editId="0FC60EFC">
              <wp:simplePos x="0" y="0"/>
              <wp:positionH relativeFrom="column">
                <wp:posOffset>5267325</wp:posOffset>
              </wp:positionH>
              <wp:positionV relativeFrom="paragraph">
                <wp:posOffset>142240</wp:posOffset>
              </wp:positionV>
              <wp:extent cx="504000" cy="181390"/>
              <wp:effectExtent l="0" t="0" r="0" b="9525"/>
              <wp:wrapNone/>
              <wp:docPr id="2" name="Graphic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4000" cy="1813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863CF">
          <w:rPr>
            <w:color w:val="699B99"/>
          </w:rPr>
          <w:t>Sjabloon mobiliteitsinspanningen</w:t>
        </w:r>
        <w:r>
          <w:rPr>
            <w:color w:val="699B99"/>
          </w:rPr>
          <w:br/>
        </w:r>
        <w:r w:rsidR="00333620">
          <w:rPr>
            <w:color w:val="699B99"/>
          </w:rPr>
          <w:t>30/07/2024</w:t>
        </w:r>
        <w:r w:rsidR="00333620">
          <w:rPr>
            <w:color w:val="699B99"/>
          </w:rPr>
          <w:tab/>
        </w:r>
        <w:r w:rsidR="00534EF3" w:rsidRPr="00534EF3">
          <w:rPr>
            <w:color w:val="699B99"/>
          </w:rPr>
          <w:tab/>
        </w:r>
        <w:r w:rsidR="00534EF3" w:rsidRPr="00534EF3">
          <w:rPr>
            <w:color w:val="699B99"/>
          </w:rPr>
          <w:fldChar w:fldCharType="begin"/>
        </w:r>
        <w:r w:rsidR="00534EF3" w:rsidRPr="00534EF3">
          <w:rPr>
            <w:color w:val="699B99"/>
          </w:rPr>
          <w:instrText>PAGE   \* MERGEFORMAT</w:instrText>
        </w:r>
        <w:r w:rsidR="00534EF3" w:rsidRPr="00534EF3">
          <w:rPr>
            <w:color w:val="699B99"/>
          </w:rPr>
          <w:fldChar w:fldCharType="separate"/>
        </w:r>
        <w:r w:rsidR="00534EF3" w:rsidRPr="00534EF3">
          <w:rPr>
            <w:color w:val="699B99"/>
            <w:lang w:val="nl-NL"/>
          </w:rPr>
          <w:t>2</w:t>
        </w:r>
        <w:r w:rsidR="00534EF3" w:rsidRPr="00534EF3">
          <w:rPr>
            <w:color w:val="699B99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licht"/>
      <w:tblpPr w:leftFromText="181" w:rightFromText="57" w:vertAnchor="text" w:tblpY="1"/>
      <w:tblOverlap w:val="never"/>
      <w:tblW w:w="62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624"/>
    </w:tblGrid>
    <w:tr w:rsidR="00EB3A8F" w14:paraId="63BF70B0" w14:textId="77777777" w:rsidTr="00A65602">
      <w:trPr>
        <w:trHeight w:val="300"/>
      </w:trPr>
      <w:tc>
        <w:tcPr>
          <w:tcW w:w="624" w:type="dxa"/>
          <w:vMerge w:val="restart"/>
        </w:tcPr>
        <w:p w14:paraId="5FF20BE6" w14:textId="77777777" w:rsidR="00EB3A8F" w:rsidRDefault="00EB3A8F" w:rsidP="0018261E">
          <w:pPr>
            <w:pStyle w:val="Voettekst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8240" behindDoc="1" locked="0" layoutInCell="1" allowOverlap="1" wp14:anchorId="3C399D0F" wp14:editId="094B152E">
                <wp:simplePos x="0" y="0"/>
                <wp:positionH relativeFrom="column">
                  <wp:posOffset>-3810</wp:posOffset>
                </wp:positionH>
                <wp:positionV relativeFrom="paragraph">
                  <wp:posOffset>-1905</wp:posOffset>
                </wp:positionV>
                <wp:extent cx="251460" cy="250190"/>
                <wp:effectExtent l="0" t="0" r="2540" b="3810"/>
                <wp:wrapNone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Blauw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" cy="250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B3A8F" w:rsidRPr="006C1885" w14:paraId="024C840E" w14:textId="77777777" w:rsidTr="00A65602">
      <w:trPr>
        <w:trHeight w:val="540"/>
      </w:trPr>
      <w:tc>
        <w:tcPr>
          <w:tcW w:w="624" w:type="dxa"/>
          <w:vMerge/>
        </w:tcPr>
        <w:p w14:paraId="4252ECA0" w14:textId="77777777" w:rsidR="00EB3A8F" w:rsidRDefault="00EB3A8F" w:rsidP="0018261E">
          <w:pPr>
            <w:pStyle w:val="Voettekst"/>
          </w:pPr>
        </w:p>
      </w:tc>
    </w:tr>
  </w:tbl>
  <w:p w14:paraId="4C72BCF7" w14:textId="77777777" w:rsidR="00EB3A8F" w:rsidRDefault="00EB3A8F" w:rsidP="0018261E">
    <w:pPr>
      <w:pStyle w:val="Voettekst"/>
    </w:pPr>
    <w:r>
      <w:t>Verslag 2</w:t>
    </w:r>
    <w:r w:rsidRPr="003D32D8">
      <w:rPr>
        <w:vertAlign w:val="superscript"/>
      </w:rPr>
      <w:t>de</w:t>
    </w:r>
    <w:r>
      <w:t xml:space="preserve"> overleg met stakeholders – Parkeermanagement </w:t>
    </w:r>
    <w:proofErr w:type="spellStart"/>
    <w:r>
      <w:t>Nekkersite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35748" w14:textId="77777777" w:rsidR="00D47E76" w:rsidRDefault="00D47E76" w:rsidP="00D623D1">
      <w:pPr>
        <w:spacing w:after="0" w:line="240" w:lineRule="auto"/>
      </w:pPr>
      <w:r>
        <w:separator/>
      </w:r>
    </w:p>
  </w:footnote>
  <w:footnote w:type="continuationSeparator" w:id="0">
    <w:p w14:paraId="19E6BCFB" w14:textId="77777777" w:rsidR="00D47E76" w:rsidRDefault="00D47E76" w:rsidP="00D623D1">
      <w:pPr>
        <w:spacing w:after="0" w:line="240" w:lineRule="auto"/>
      </w:pPr>
      <w:r>
        <w:continuationSeparator/>
      </w:r>
    </w:p>
  </w:footnote>
  <w:footnote w:type="continuationNotice" w:id="1">
    <w:p w14:paraId="6AACA9C0" w14:textId="77777777" w:rsidR="00D47E76" w:rsidRDefault="00D47E76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72.8pt;height:150.9pt" o:bullet="t">
        <v:imagedata r:id="rId1" o:title="Pijltje_rood_bovenwit"/>
      </v:shape>
    </w:pict>
  </w:numPicBullet>
  <w:abstractNum w:abstractNumId="0" w15:restartNumberingAfterBreak="0">
    <w:nsid w:val="09CD3364"/>
    <w:multiLevelType w:val="hybridMultilevel"/>
    <w:tmpl w:val="644AC3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460DF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699C99"/>
        <w:sz w:val="24"/>
        <w:u w:val="none" w:color="F6B14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AD80460"/>
    <w:multiLevelType w:val="hybridMultilevel"/>
    <w:tmpl w:val="1CD46D40"/>
    <w:lvl w:ilvl="0" w:tplc="7A348BA0">
      <w:start w:val="1"/>
      <w:numFmt w:val="decimal"/>
      <w:pStyle w:val="Opsommingcijfers"/>
      <w:lvlText w:val="%1."/>
      <w:lvlJc w:val="left"/>
      <w:pPr>
        <w:ind w:left="720" w:hanging="360"/>
      </w:pPr>
      <w:rPr>
        <w:rFonts w:ascii="Nunito Light" w:hAnsi="Nunito Light" w:hint="default"/>
        <w:b/>
        <w:i w:val="0"/>
        <w:color w:val="F6B13F" w:themeColor="accent2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92C32"/>
    <w:multiLevelType w:val="multilevel"/>
    <w:tmpl w:val="C07853EE"/>
    <w:lvl w:ilvl="0">
      <w:start w:val="1"/>
      <w:numFmt w:val="decimal"/>
      <w:pStyle w:val="Stijl1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Stijl2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tijl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A733934"/>
    <w:multiLevelType w:val="multilevel"/>
    <w:tmpl w:val="003EA1B0"/>
    <w:styleLink w:val="Pijlen"/>
    <w:lvl w:ilvl="0">
      <w:start w:val="1"/>
      <w:numFmt w:val="bullet"/>
      <w:pStyle w:val="Bullet-Pijl"/>
      <w:lvlText w:val=""/>
      <w:lvlJc w:val="left"/>
      <w:pPr>
        <w:tabs>
          <w:tab w:val="num" w:pos="709"/>
        </w:tabs>
        <w:ind w:left="1049" w:hanging="340"/>
      </w:pPr>
      <w:rPr>
        <w:rFonts w:ascii="Symbol" w:hAnsi="Symbol" w:hint="default"/>
        <w:color w:val="auto"/>
        <w:position w:val="0"/>
        <w:sz w:val="40"/>
      </w:rPr>
    </w:lvl>
    <w:lvl w:ilvl="1">
      <w:start w:val="1"/>
      <w:numFmt w:val="bullet"/>
      <w:lvlText w:val=""/>
      <w:lvlJc w:val="left"/>
      <w:pPr>
        <w:tabs>
          <w:tab w:val="num" w:pos="1049"/>
        </w:tabs>
        <w:ind w:left="1389" w:hanging="340"/>
      </w:pPr>
      <w:rPr>
        <w:rFonts w:ascii="Symbol" w:hAnsi="Symbol" w:hint="default"/>
        <w:color w:val="auto"/>
        <w:sz w:val="40"/>
      </w:rPr>
    </w:lvl>
    <w:lvl w:ilvl="2">
      <w:start w:val="1"/>
      <w:numFmt w:val="bullet"/>
      <w:lvlText w:val=""/>
      <w:lvlJc w:val="left"/>
      <w:pPr>
        <w:ind w:left="1729" w:hanging="340"/>
      </w:pPr>
      <w:rPr>
        <w:rFonts w:ascii="Symbol" w:hAnsi="Symbol" w:hint="default"/>
        <w:color w:val="auto"/>
        <w:sz w:val="40"/>
      </w:rPr>
    </w:lvl>
    <w:lvl w:ilvl="3">
      <w:start w:val="1"/>
      <w:numFmt w:val="none"/>
      <w:lvlText w:val="(%4)"/>
      <w:lvlJc w:val="left"/>
      <w:pPr>
        <w:ind w:left="76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120" w:hanging="360"/>
      </w:pPr>
      <w:rPr>
        <w:rFonts w:hint="default"/>
      </w:rPr>
    </w:lvl>
    <w:lvl w:ilvl="5">
      <w:start w:val="1"/>
      <w:numFmt w:val="none"/>
      <w:lvlText w:val="(%6)"/>
      <w:lvlJc w:val="left"/>
      <w:pPr>
        <w:ind w:left="148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184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20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2560" w:hanging="360"/>
      </w:pPr>
      <w:rPr>
        <w:rFonts w:hint="default"/>
      </w:rPr>
    </w:lvl>
  </w:abstractNum>
  <w:abstractNum w:abstractNumId="5" w15:restartNumberingAfterBreak="0">
    <w:nsid w:val="2B2735A4"/>
    <w:multiLevelType w:val="multilevel"/>
    <w:tmpl w:val="2BA4A02C"/>
    <w:name w:val="Traject_1"/>
    <w:lvl w:ilvl="0">
      <w:start w:val="1"/>
      <w:numFmt w:val="decimal"/>
      <w:lvlText w:val="%1"/>
      <w:lvlJc w:val="right"/>
      <w:pPr>
        <w:ind w:left="1418" w:hanging="284"/>
      </w:pPr>
      <w:rPr>
        <w:rFonts w:ascii="Roboto Medium" w:hAnsi="Roboto Medium" w:hint="default"/>
        <w:b/>
        <w:i w:val="0"/>
        <w:position w:val="0"/>
        <w:sz w:val="32"/>
      </w:rPr>
    </w:lvl>
    <w:lvl w:ilvl="1">
      <w:start w:val="1"/>
      <w:numFmt w:val="decimal"/>
      <w:lvlText w:val="%1.%2"/>
      <w:lvlJc w:val="right"/>
      <w:pPr>
        <w:ind w:left="1418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right"/>
      <w:pPr>
        <w:tabs>
          <w:tab w:val="num" w:pos="1418"/>
        </w:tabs>
        <w:ind w:left="1418" w:hanging="284"/>
      </w:pPr>
      <w:rPr>
        <w:rFonts w:ascii="Roboto Light" w:hAnsi="Roboto Light" w:hint="default"/>
        <w:color w:val="699C99"/>
        <w:sz w:val="18"/>
      </w:rPr>
    </w:lvl>
    <w:lvl w:ilvl="3">
      <w:start w:val="1"/>
      <w:numFmt w:val="decimal"/>
      <w:lvlText w:val="%1.%2.%3.%4"/>
      <w:lvlJc w:val="right"/>
      <w:pPr>
        <w:tabs>
          <w:tab w:val="num" w:pos="1418"/>
        </w:tabs>
        <w:ind w:left="1418" w:hanging="284"/>
      </w:pPr>
      <w:rPr>
        <w:rFonts w:ascii="Roboto Light" w:hAnsi="Roboto Light" w:hint="default"/>
        <w:color w:val="000000" w:themeColor="text1"/>
      </w:rPr>
    </w:lvl>
    <w:lvl w:ilvl="4">
      <w:start w:val="1"/>
      <w:numFmt w:val="decimal"/>
      <w:lvlText w:val="%1.%2.%3.%4.%5"/>
      <w:lvlJc w:val="right"/>
      <w:pPr>
        <w:ind w:left="1418" w:hanging="284"/>
      </w:pPr>
      <w:rPr>
        <w:rFonts w:ascii="Roboto" w:hAnsi="Roboto" w:hint="default"/>
        <w:color w:val="FFFFFF" w:themeColor="background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BB90D56"/>
    <w:multiLevelType w:val="multilevel"/>
    <w:tmpl w:val="BD806EA4"/>
    <w:name w:val="Bulletlijst"/>
    <w:numStyleLink w:val="Bullets"/>
  </w:abstractNum>
  <w:abstractNum w:abstractNumId="7" w15:restartNumberingAfterBreak="0">
    <w:nsid w:val="2C420A9A"/>
    <w:multiLevelType w:val="multilevel"/>
    <w:tmpl w:val="AA84167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C784062"/>
    <w:multiLevelType w:val="hybridMultilevel"/>
    <w:tmpl w:val="FEFA454E"/>
    <w:name w:val="Bulletlijst2"/>
    <w:lvl w:ilvl="0" w:tplc="51045790">
      <w:start w:val="1"/>
      <w:numFmt w:val="bullet"/>
      <w:pStyle w:val="Opsomming1"/>
      <w:lvlText w:val=""/>
      <w:lvlJc w:val="left"/>
      <w:pPr>
        <w:ind w:left="660" w:hanging="360"/>
      </w:pPr>
      <w:rPr>
        <w:rFonts w:ascii="Symbol" w:hAnsi="Symbol" w:hint="default"/>
        <w:color w:val="F6B140"/>
      </w:rPr>
    </w:lvl>
    <w:lvl w:ilvl="1" w:tplc="0813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9" w15:restartNumberingAfterBreak="0">
    <w:nsid w:val="340556B9"/>
    <w:multiLevelType w:val="hybridMultilevel"/>
    <w:tmpl w:val="9B98C608"/>
    <w:lvl w:ilvl="0" w:tplc="2D7C7B08">
      <w:start w:val="1"/>
      <w:numFmt w:val="decimal"/>
      <w:pStyle w:val="Kop3"/>
      <w:lvlText w:val="%1.1.1"/>
      <w:lvlJc w:val="right"/>
      <w:pPr>
        <w:ind w:left="700" w:hanging="360"/>
      </w:pPr>
      <w:rPr>
        <w:rFonts w:ascii="Nunito" w:hAnsi="Nunito" w:hint="default"/>
        <w:b w:val="0"/>
        <w:i w:val="0"/>
        <w:color w:val="699C99"/>
        <w:sz w:val="22"/>
        <w:u w:val="none" w:color="F6B140"/>
      </w:rPr>
    </w:lvl>
    <w:lvl w:ilvl="1" w:tplc="08130019">
      <w:start w:val="1"/>
      <w:numFmt w:val="lowerLetter"/>
      <w:pStyle w:val="Kop3"/>
      <w:lvlText w:val="%2."/>
      <w:lvlJc w:val="left"/>
      <w:pPr>
        <w:ind w:left="1780" w:hanging="360"/>
      </w:pPr>
    </w:lvl>
    <w:lvl w:ilvl="2" w:tplc="0813001B" w:tentative="1">
      <w:start w:val="1"/>
      <w:numFmt w:val="lowerRoman"/>
      <w:lvlText w:val="%3."/>
      <w:lvlJc w:val="right"/>
      <w:pPr>
        <w:ind w:left="2500" w:hanging="180"/>
      </w:pPr>
    </w:lvl>
    <w:lvl w:ilvl="3" w:tplc="0813000F" w:tentative="1">
      <w:start w:val="1"/>
      <w:numFmt w:val="decimal"/>
      <w:lvlText w:val="%4."/>
      <w:lvlJc w:val="left"/>
      <w:pPr>
        <w:ind w:left="3220" w:hanging="360"/>
      </w:pPr>
    </w:lvl>
    <w:lvl w:ilvl="4" w:tplc="08130019" w:tentative="1">
      <w:start w:val="1"/>
      <w:numFmt w:val="lowerLetter"/>
      <w:lvlText w:val="%5."/>
      <w:lvlJc w:val="left"/>
      <w:pPr>
        <w:ind w:left="3940" w:hanging="360"/>
      </w:pPr>
    </w:lvl>
    <w:lvl w:ilvl="5" w:tplc="0813001B" w:tentative="1">
      <w:start w:val="1"/>
      <w:numFmt w:val="lowerRoman"/>
      <w:lvlText w:val="%6."/>
      <w:lvlJc w:val="right"/>
      <w:pPr>
        <w:ind w:left="4660" w:hanging="180"/>
      </w:pPr>
    </w:lvl>
    <w:lvl w:ilvl="6" w:tplc="0813000F" w:tentative="1">
      <w:start w:val="1"/>
      <w:numFmt w:val="decimal"/>
      <w:lvlText w:val="%7."/>
      <w:lvlJc w:val="left"/>
      <w:pPr>
        <w:ind w:left="5380" w:hanging="360"/>
      </w:pPr>
    </w:lvl>
    <w:lvl w:ilvl="7" w:tplc="08130019" w:tentative="1">
      <w:start w:val="1"/>
      <w:numFmt w:val="lowerLetter"/>
      <w:lvlText w:val="%8."/>
      <w:lvlJc w:val="left"/>
      <w:pPr>
        <w:ind w:left="6100" w:hanging="360"/>
      </w:pPr>
    </w:lvl>
    <w:lvl w:ilvl="8" w:tplc="0813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 w15:restartNumberingAfterBreak="0">
    <w:nsid w:val="35FB2590"/>
    <w:multiLevelType w:val="multilevel"/>
    <w:tmpl w:val="003EA1B0"/>
    <w:numStyleLink w:val="Pijlen"/>
  </w:abstractNum>
  <w:abstractNum w:abstractNumId="11" w15:restartNumberingAfterBreak="0">
    <w:nsid w:val="3A1447CE"/>
    <w:multiLevelType w:val="multilevel"/>
    <w:tmpl w:val="EBA0E8D2"/>
    <w:name w:val="Nummerlijst"/>
    <w:styleLink w:val="Nummerlijst"/>
    <w:lvl w:ilvl="0">
      <w:start w:val="1"/>
      <w:numFmt w:val="decimal"/>
      <w:lvlText w:val="%1."/>
      <w:lvlJc w:val="left"/>
      <w:pPr>
        <w:tabs>
          <w:tab w:val="num" w:pos="680"/>
        </w:tabs>
        <w:ind w:left="964" w:hanging="284"/>
      </w:pPr>
      <w:rPr>
        <w:rFonts w:ascii="Roboto" w:hAnsi="Roboto" w:hint="default"/>
        <w:color w:val="699B99" w:themeColor="accent1"/>
        <w:sz w:val="17"/>
      </w:rPr>
    </w:lvl>
    <w:lvl w:ilvl="1">
      <w:start w:val="1"/>
      <w:numFmt w:val="decimal"/>
      <w:lvlText w:val="%1.%2."/>
      <w:lvlJc w:val="left"/>
      <w:pPr>
        <w:tabs>
          <w:tab w:val="num" w:pos="1644"/>
        </w:tabs>
        <w:ind w:left="1304" w:hanging="340"/>
      </w:pPr>
      <w:rPr>
        <w:rFonts w:ascii="Roboto" w:hAnsi="Roboto" w:hint="default"/>
        <w:color w:val="699B99" w:themeColor="accent1"/>
        <w:sz w:val="17"/>
      </w:rPr>
    </w:lvl>
    <w:lvl w:ilvl="2">
      <w:start w:val="1"/>
      <w:numFmt w:val="decimal"/>
      <w:lvlText w:val="%3.%2."/>
      <w:lvlJc w:val="left"/>
      <w:pPr>
        <w:ind w:left="1644" w:hanging="340"/>
      </w:pPr>
      <w:rPr>
        <w:rFonts w:ascii="Roboto" w:hAnsi="Roboto" w:hint="default"/>
        <w:color w:val="699B99" w:themeColor="accent1"/>
        <w:sz w:val="17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D216673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84675BE"/>
    <w:multiLevelType w:val="multilevel"/>
    <w:tmpl w:val="BD806EA4"/>
    <w:name w:val="Bulletlijst"/>
    <w:styleLink w:val="Bullets"/>
    <w:lvl w:ilvl="0">
      <w:start w:val="1"/>
      <w:numFmt w:val="bullet"/>
      <w:pStyle w:val="Bulletlijst"/>
      <w:lvlText w:val=""/>
      <w:lvlJc w:val="left"/>
      <w:pPr>
        <w:tabs>
          <w:tab w:val="num" w:pos="680"/>
        </w:tabs>
        <w:ind w:left="964" w:hanging="284"/>
      </w:pPr>
      <w:rPr>
        <w:rFonts w:ascii="Symbol" w:hAnsi="Symbol" w:hint="default"/>
        <w:color w:val="699B99" w:themeColor="accent1"/>
        <w:position w:val="-2"/>
        <w:sz w:val="20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304" w:hanging="340"/>
      </w:pPr>
      <w:rPr>
        <w:rFonts w:ascii="Symbol" w:hAnsi="Symbol" w:hint="default"/>
        <w:color w:val="699B99" w:themeColor="accent1"/>
        <w:sz w:val="20"/>
      </w:rPr>
    </w:lvl>
    <w:lvl w:ilvl="2">
      <w:start w:val="1"/>
      <w:numFmt w:val="bullet"/>
      <w:lvlText w:val=""/>
      <w:lvlJc w:val="left"/>
      <w:pPr>
        <w:tabs>
          <w:tab w:val="num" w:pos="1304"/>
        </w:tabs>
        <w:ind w:left="1588" w:hanging="284"/>
      </w:pPr>
      <w:rPr>
        <w:rFonts w:ascii="Symbol" w:hAnsi="Symbol" w:hint="default"/>
        <w:color w:val="699B99" w:themeColor="accent1"/>
        <w:sz w:val="20"/>
      </w:rPr>
    </w:lvl>
    <w:lvl w:ilvl="3">
      <w:start w:val="1"/>
      <w:numFmt w:val="bullet"/>
      <w:lvlText w:val=""/>
      <w:lvlJc w:val="left"/>
      <w:pPr>
        <w:ind w:left="1871" w:hanging="283"/>
      </w:pPr>
      <w:rPr>
        <w:rFonts w:ascii="Symbol" w:hAnsi="Symbol" w:hint="default"/>
        <w:color w:val="699B99" w:themeColor="accent1"/>
        <w:sz w:val="20"/>
      </w:rPr>
    </w:lvl>
    <w:lvl w:ilvl="4">
      <w:start w:val="1"/>
      <w:numFmt w:val="lowerLetter"/>
      <w:lvlText w:val="(%5)"/>
      <w:lvlJc w:val="left"/>
      <w:pPr>
        <w:ind w:left="19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410" w:hanging="360"/>
      </w:pPr>
      <w:rPr>
        <w:rFonts w:hint="default"/>
      </w:rPr>
    </w:lvl>
  </w:abstractNum>
  <w:abstractNum w:abstractNumId="14" w15:restartNumberingAfterBreak="0">
    <w:nsid w:val="489373B5"/>
    <w:multiLevelType w:val="multilevel"/>
    <w:tmpl w:val="003EA1B0"/>
    <w:numStyleLink w:val="Pijlen"/>
  </w:abstractNum>
  <w:abstractNum w:abstractNumId="15" w15:restartNumberingAfterBreak="0">
    <w:nsid w:val="4A445C8C"/>
    <w:multiLevelType w:val="hybridMultilevel"/>
    <w:tmpl w:val="B56ECF9E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3771D2"/>
    <w:multiLevelType w:val="multilevel"/>
    <w:tmpl w:val="EF5EAADC"/>
    <w:lvl w:ilvl="0">
      <w:start w:val="1"/>
      <w:numFmt w:val="none"/>
      <w:pStyle w:val="Inhopg1"/>
      <w:lvlText w:val=""/>
      <w:lvlJc w:val="left"/>
      <w:pPr>
        <w:tabs>
          <w:tab w:val="num" w:pos="1701"/>
        </w:tabs>
        <w:ind w:left="1418" w:firstLine="0"/>
      </w:pPr>
      <w:rPr>
        <w:rFonts w:ascii="Roboto Black" w:hAnsi="Roboto Black" w:hint="default"/>
        <w:color w:val="C00000"/>
        <w:position w:val="0"/>
      </w:rPr>
    </w:lvl>
    <w:lvl w:ilvl="1">
      <w:start w:val="1"/>
      <w:numFmt w:val="none"/>
      <w:pStyle w:val="Inhopg2"/>
      <w:lvlText w:val=""/>
      <w:lvlJc w:val="left"/>
      <w:pPr>
        <w:tabs>
          <w:tab w:val="num" w:pos="1985"/>
        </w:tabs>
        <w:ind w:left="1701" w:firstLine="0"/>
      </w:pPr>
      <w:rPr>
        <w:rFonts w:ascii="Roboto Light" w:hAnsi="Roboto Light" w:hint="default"/>
        <w:b w:val="0"/>
        <w:i w:val="0"/>
        <w:sz w:val="18"/>
      </w:rPr>
    </w:lvl>
    <w:lvl w:ilvl="2">
      <w:start w:val="1"/>
      <w:numFmt w:val="none"/>
      <w:pStyle w:val="Inhopg3"/>
      <w:lvlText w:val=""/>
      <w:lvlJc w:val="left"/>
      <w:pPr>
        <w:tabs>
          <w:tab w:val="num" w:pos="2552"/>
        </w:tabs>
        <w:ind w:left="1985" w:firstLine="0"/>
      </w:pPr>
      <w:rPr>
        <w:rFonts w:ascii="Roboto Light" w:hAnsi="Roboto Light" w:hint="default"/>
        <w:sz w:val="18"/>
      </w:rPr>
    </w:lvl>
    <w:lvl w:ilvl="3">
      <w:start w:val="1"/>
      <w:numFmt w:val="decimal"/>
      <w:lvlText w:val="%1.%2.%3.%4"/>
      <w:lvlJc w:val="left"/>
      <w:pPr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03" w:hanging="1584"/>
      </w:pPr>
      <w:rPr>
        <w:rFonts w:hint="default"/>
      </w:rPr>
    </w:lvl>
  </w:abstractNum>
  <w:abstractNum w:abstractNumId="17" w15:restartNumberingAfterBreak="0">
    <w:nsid w:val="59AF4FFD"/>
    <w:multiLevelType w:val="hybridMultilevel"/>
    <w:tmpl w:val="E90E8502"/>
    <w:lvl w:ilvl="0" w:tplc="0813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6030647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8892BAE"/>
    <w:multiLevelType w:val="hybridMultilevel"/>
    <w:tmpl w:val="6FA449DA"/>
    <w:lvl w:ilvl="0" w:tplc="47202E08">
      <w:start w:val="1"/>
      <w:numFmt w:val="decimal"/>
      <w:pStyle w:val="Kop2"/>
      <w:lvlText w:val="%1"/>
      <w:lvlJc w:val="left"/>
      <w:pPr>
        <w:ind w:left="1174" w:hanging="360"/>
      </w:pPr>
      <w:rPr>
        <w:rFonts w:ascii="Nunito" w:hAnsi="Nunito" w:hint="default"/>
        <w:b w:val="0"/>
        <w:i w:val="0"/>
        <w:color w:val="699C99"/>
        <w:sz w:val="28"/>
        <w:u w:val="single" w:color="F6B140"/>
      </w:rPr>
    </w:lvl>
    <w:lvl w:ilvl="1" w:tplc="08130019" w:tentative="1">
      <w:start w:val="1"/>
      <w:numFmt w:val="lowerLetter"/>
      <w:lvlText w:val="%2."/>
      <w:lvlJc w:val="left"/>
      <w:pPr>
        <w:ind w:left="1894" w:hanging="360"/>
      </w:pPr>
    </w:lvl>
    <w:lvl w:ilvl="2" w:tplc="0813001B" w:tentative="1">
      <w:start w:val="1"/>
      <w:numFmt w:val="lowerRoman"/>
      <w:lvlText w:val="%3."/>
      <w:lvlJc w:val="right"/>
      <w:pPr>
        <w:ind w:left="2614" w:hanging="180"/>
      </w:pPr>
    </w:lvl>
    <w:lvl w:ilvl="3" w:tplc="0813000F" w:tentative="1">
      <w:start w:val="1"/>
      <w:numFmt w:val="decimal"/>
      <w:lvlText w:val="%4."/>
      <w:lvlJc w:val="left"/>
      <w:pPr>
        <w:ind w:left="3334" w:hanging="360"/>
      </w:pPr>
    </w:lvl>
    <w:lvl w:ilvl="4" w:tplc="08130019" w:tentative="1">
      <w:start w:val="1"/>
      <w:numFmt w:val="lowerLetter"/>
      <w:lvlText w:val="%5."/>
      <w:lvlJc w:val="left"/>
      <w:pPr>
        <w:ind w:left="4054" w:hanging="360"/>
      </w:pPr>
    </w:lvl>
    <w:lvl w:ilvl="5" w:tplc="0813001B" w:tentative="1">
      <w:start w:val="1"/>
      <w:numFmt w:val="lowerRoman"/>
      <w:lvlText w:val="%6."/>
      <w:lvlJc w:val="right"/>
      <w:pPr>
        <w:ind w:left="4774" w:hanging="180"/>
      </w:pPr>
    </w:lvl>
    <w:lvl w:ilvl="6" w:tplc="0813000F" w:tentative="1">
      <w:start w:val="1"/>
      <w:numFmt w:val="decimal"/>
      <w:lvlText w:val="%7."/>
      <w:lvlJc w:val="left"/>
      <w:pPr>
        <w:ind w:left="5494" w:hanging="360"/>
      </w:pPr>
    </w:lvl>
    <w:lvl w:ilvl="7" w:tplc="08130019" w:tentative="1">
      <w:start w:val="1"/>
      <w:numFmt w:val="lowerLetter"/>
      <w:lvlText w:val="%8."/>
      <w:lvlJc w:val="left"/>
      <w:pPr>
        <w:ind w:left="6214" w:hanging="360"/>
      </w:pPr>
    </w:lvl>
    <w:lvl w:ilvl="8" w:tplc="0813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3FC54B9"/>
    <w:multiLevelType w:val="multilevel"/>
    <w:tmpl w:val="5088D730"/>
    <w:name w:val="Nummerlijst"/>
    <w:lvl w:ilvl="0">
      <w:start w:val="1"/>
      <w:numFmt w:val="decimal"/>
      <w:pStyle w:val="Nummerlist"/>
      <w:lvlText w:val="%1."/>
      <w:lvlJc w:val="left"/>
      <w:pPr>
        <w:tabs>
          <w:tab w:val="num" w:pos="680"/>
        </w:tabs>
        <w:ind w:left="964" w:hanging="284"/>
      </w:pPr>
      <w:rPr>
        <w:rFonts w:ascii="Roboto" w:hAnsi="Roboto" w:hint="default"/>
        <w:color w:val="699B99" w:themeColor="accent1"/>
        <w:sz w:val="17"/>
      </w:rPr>
    </w:lvl>
    <w:lvl w:ilvl="1">
      <w:start w:val="1"/>
      <w:numFmt w:val="decimal"/>
      <w:lvlText w:val="%1.%2."/>
      <w:lvlJc w:val="left"/>
      <w:pPr>
        <w:tabs>
          <w:tab w:val="num" w:pos="1644"/>
        </w:tabs>
        <w:ind w:left="1304" w:hanging="340"/>
      </w:pPr>
      <w:rPr>
        <w:rFonts w:ascii="Roboto" w:hAnsi="Roboto" w:hint="default"/>
        <w:color w:val="699B99" w:themeColor="accent1"/>
        <w:sz w:val="17"/>
      </w:rPr>
    </w:lvl>
    <w:lvl w:ilvl="2">
      <w:start w:val="1"/>
      <w:numFmt w:val="decimal"/>
      <w:lvlText w:val="%3.%2."/>
      <w:lvlJc w:val="left"/>
      <w:pPr>
        <w:ind w:left="1644" w:hanging="340"/>
      </w:pPr>
      <w:rPr>
        <w:rFonts w:ascii="Roboto" w:hAnsi="Roboto" w:hint="default"/>
        <w:color w:val="699B99" w:themeColor="accent1"/>
        <w:sz w:val="17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62D710E"/>
    <w:multiLevelType w:val="multilevel"/>
    <w:tmpl w:val="0409001D"/>
    <w:name w:val="Traject_1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B680E5B"/>
    <w:multiLevelType w:val="multilevel"/>
    <w:tmpl w:val="4F607C34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0"/>
      <w:lvlText w:val="%1.%2"/>
      <w:lvlJc w:val="left"/>
      <w:pPr>
        <w:ind w:left="576" w:hanging="576"/>
      </w:pPr>
    </w:lvl>
    <w:lvl w:ilvl="2">
      <w:start w:val="1"/>
      <w:numFmt w:val="decimal"/>
      <w:pStyle w:val="Kop30"/>
      <w:lvlText w:val="%1.%2.%3"/>
      <w:lvlJc w:val="left"/>
      <w:pPr>
        <w:ind w:left="720" w:hanging="720"/>
      </w:pPr>
      <w:rPr>
        <w:rFonts w:ascii="Nunito" w:hAnsi="Nunito"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963661441">
    <w:abstractNumId w:val="13"/>
  </w:num>
  <w:num w:numId="2" w16cid:durableId="1177958160">
    <w:abstractNumId w:val="6"/>
  </w:num>
  <w:num w:numId="3" w16cid:durableId="157884656">
    <w:abstractNumId w:val="18"/>
  </w:num>
  <w:num w:numId="4" w16cid:durableId="1081097709">
    <w:abstractNumId w:val="5"/>
  </w:num>
  <w:num w:numId="5" w16cid:durableId="1058094021">
    <w:abstractNumId w:val="7"/>
  </w:num>
  <w:num w:numId="6" w16cid:durableId="2106224356">
    <w:abstractNumId w:val="16"/>
  </w:num>
  <w:num w:numId="7" w16cid:durableId="1898010412">
    <w:abstractNumId w:val="11"/>
  </w:num>
  <w:num w:numId="8" w16cid:durableId="2001732747">
    <w:abstractNumId w:val="20"/>
  </w:num>
  <w:num w:numId="9" w16cid:durableId="296686874">
    <w:abstractNumId w:val="3"/>
  </w:num>
  <w:num w:numId="10" w16cid:durableId="740323802">
    <w:abstractNumId w:val="4"/>
  </w:num>
  <w:num w:numId="11" w16cid:durableId="369306782">
    <w:abstractNumId w:val="14"/>
  </w:num>
  <w:num w:numId="12" w16cid:durableId="1878347827">
    <w:abstractNumId w:val="10"/>
  </w:num>
  <w:num w:numId="13" w16cid:durableId="967736685">
    <w:abstractNumId w:val="3"/>
  </w:num>
  <w:num w:numId="14" w16cid:durableId="354885736">
    <w:abstractNumId w:val="19"/>
  </w:num>
  <w:num w:numId="15" w16cid:durableId="1395467233">
    <w:abstractNumId w:val="1"/>
  </w:num>
  <w:num w:numId="16" w16cid:durableId="1173761178">
    <w:abstractNumId w:val="3"/>
    <w:lvlOverride w:ilvl="0">
      <w:startOverride w:val="1"/>
    </w:lvlOverride>
  </w:num>
  <w:num w:numId="17" w16cid:durableId="200172361">
    <w:abstractNumId w:val="9"/>
  </w:num>
  <w:num w:numId="18" w16cid:durableId="1987202677">
    <w:abstractNumId w:val="8"/>
  </w:num>
  <w:num w:numId="19" w16cid:durableId="1739549916">
    <w:abstractNumId w:val="22"/>
  </w:num>
  <w:num w:numId="20" w16cid:durableId="976035121">
    <w:abstractNumId w:val="22"/>
  </w:num>
  <w:num w:numId="21" w16cid:durableId="1450320579">
    <w:abstractNumId w:val="12"/>
  </w:num>
  <w:num w:numId="22" w16cid:durableId="1642032359">
    <w:abstractNumId w:val="2"/>
  </w:num>
  <w:num w:numId="23" w16cid:durableId="1441491987">
    <w:abstractNumId w:val="17"/>
  </w:num>
  <w:num w:numId="24" w16cid:durableId="1194198251">
    <w:abstractNumId w:val="15"/>
  </w:num>
  <w:num w:numId="25" w16cid:durableId="1839421886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hideSpellingErrors/>
  <w:proofState w:spelling="clean" w:grammar="clean"/>
  <w:attachedTemplate r:id="rId1"/>
  <w:defaultTabStop w:val="720"/>
  <w:hyphenationZone w:val="425"/>
  <w:bookFoldPrintingSheets w:val="-8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AD9"/>
    <w:rsid w:val="00005CBD"/>
    <w:rsid w:val="0000724A"/>
    <w:rsid w:val="0000727B"/>
    <w:rsid w:val="00012C37"/>
    <w:rsid w:val="00015C3C"/>
    <w:rsid w:val="00022809"/>
    <w:rsid w:val="00023C02"/>
    <w:rsid w:val="00031A38"/>
    <w:rsid w:val="0003327B"/>
    <w:rsid w:val="000338DD"/>
    <w:rsid w:val="00034122"/>
    <w:rsid w:val="00035FAF"/>
    <w:rsid w:val="00041DE5"/>
    <w:rsid w:val="00042327"/>
    <w:rsid w:val="0004781D"/>
    <w:rsid w:val="0005163B"/>
    <w:rsid w:val="00054329"/>
    <w:rsid w:val="00057CDC"/>
    <w:rsid w:val="0006519D"/>
    <w:rsid w:val="00085912"/>
    <w:rsid w:val="00091919"/>
    <w:rsid w:val="0009537F"/>
    <w:rsid w:val="00097ED1"/>
    <w:rsid w:val="000A3436"/>
    <w:rsid w:val="000A4654"/>
    <w:rsid w:val="000A7237"/>
    <w:rsid w:val="000B0359"/>
    <w:rsid w:val="000B1C2C"/>
    <w:rsid w:val="000B333A"/>
    <w:rsid w:val="000B3748"/>
    <w:rsid w:val="000B4B58"/>
    <w:rsid w:val="000B6971"/>
    <w:rsid w:val="000C2B34"/>
    <w:rsid w:val="000C345B"/>
    <w:rsid w:val="000C6A9C"/>
    <w:rsid w:val="000C71CC"/>
    <w:rsid w:val="000C7DB2"/>
    <w:rsid w:val="000D1DC3"/>
    <w:rsid w:val="000D58DC"/>
    <w:rsid w:val="000D74BA"/>
    <w:rsid w:val="000D7890"/>
    <w:rsid w:val="000E1B41"/>
    <w:rsid w:val="000E1FC6"/>
    <w:rsid w:val="000F2E5F"/>
    <w:rsid w:val="000F4AF6"/>
    <w:rsid w:val="00102058"/>
    <w:rsid w:val="00107AE8"/>
    <w:rsid w:val="001126F2"/>
    <w:rsid w:val="001205BB"/>
    <w:rsid w:val="00120E74"/>
    <w:rsid w:val="001303C9"/>
    <w:rsid w:val="00134066"/>
    <w:rsid w:val="001343A8"/>
    <w:rsid w:val="00135D55"/>
    <w:rsid w:val="00146CEB"/>
    <w:rsid w:val="00146F60"/>
    <w:rsid w:val="00152A71"/>
    <w:rsid w:val="0015466A"/>
    <w:rsid w:val="00157017"/>
    <w:rsid w:val="00165A63"/>
    <w:rsid w:val="00166352"/>
    <w:rsid w:val="001672FB"/>
    <w:rsid w:val="00171214"/>
    <w:rsid w:val="00174E99"/>
    <w:rsid w:val="001766A5"/>
    <w:rsid w:val="00181E06"/>
    <w:rsid w:val="0018261E"/>
    <w:rsid w:val="0019454C"/>
    <w:rsid w:val="00194F9B"/>
    <w:rsid w:val="0019592B"/>
    <w:rsid w:val="0019688C"/>
    <w:rsid w:val="00196A94"/>
    <w:rsid w:val="00197571"/>
    <w:rsid w:val="001A0AFE"/>
    <w:rsid w:val="001A1B9D"/>
    <w:rsid w:val="001A22A4"/>
    <w:rsid w:val="001A762D"/>
    <w:rsid w:val="001A7647"/>
    <w:rsid w:val="001C7080"/>
    <w:rsid w:val="001D076D"/>
    <w:rsid w:val="001D0AFD"/>
    <w:rsid w:val="001D1D7E"/>
    <w:rsid w:val="001E1FCA"/>
    <w:rsid w:val="001E29AE"/>
    <w:rsid w:val="001E44C7"/>
    <w:rsid w:val="001F5913"/>
    <w:rsid w:val="0020060D"/>
    <w:rsid w:val="00206E85"/>
    <w:rsid w:val="00215076"/>
    <w:rsid w:val="0021691B"/>
    <w:rsid w:val="00220A32"/>
    <w:rsid w:val="00227D48"/>
    <w:rsid w:val="00232306"/>
    <w:rsid w:val="00234A9F"/>
    <w:rsid w:val="00235E90"/>
    <w:rsid w:val="002368BC"/>
    <w:rsid w:val="00242850"/>
    <w:rsid w:val="0024541F"/>
    <w:rsid w:val="00262869"/>
    <w:rsid w:val="00263DD4"/>
    <w:rsid w:val="00265D8E"/>
    <w:rsid w:val="002679E6"/>
    <w:rsid w:val="00270D13"/>
    <w:rsid w:val="002712FA"/>
    <w:rsid w:val="002729F3"/>
    <w:rsid w:val="00273C05"/>
    <w:rsid w:val="00273F34"/>
    <w:rsid w:val="002802BD"/>
    <w:rsid w:val="002804A2"/>
    <w:rsid w:val="00280FB6"/>
    <w:rsid w:val="00284988"/>
    <w:rsid w:val="0028633B"/>
    <w:rsid w:val="002879F0"/>
    <w:rsid w:val="0029484B"/>
    <w:rsid w:val="002A3CB1"/>
    <w:rsid w:val="002A570A"/>
    <w:rsid w:val="002B633C"/>
    <w:rsid w:val="002B7A95"/>
    <w:rsid w:val="002D0090"/>
    <w:rsid w:val="002D0663"/>
    <w:rsid w:val="002D230B"/>
    <w:rsid w:val="002D78CC"/>
    <w:rsid w:val="002E4488"/>
    <w:rsid w:val="002E4DE1"/>
    <w:rsid w:val="002E5AD9"/>
    <w:rsid w:val="002E6427"/>
    <w:rsid w:val="002F1F06"/>
    <w:rsid w:val="002F7EBB"/>
    <w:rsid w:val="00302822"/>
    <w:rsid w:val="00303164"/>
    <w:rsid w:val="003035A6"/>
    <w:rsid w:val="00303797"/>
    <w:rsid w:val="00304628"/>
    <w:rsid w:val="00304DC2"/>
    <w:rsid w:val="0030578F"/>
    <w:rsid w:val="0030609D"/>
    <w:rsid w:val="00306BCA"/>
    <w:rsid w:val="00306C61"/>
    <w:rsid w:val="003118D3"/>
    <w:rsid w:val="00315A31"/>
    <w:rsid w:val="00317A63"/>
    <w:rsid w:val="00320DE2"/>
    <w:rsid w:val="00324B0E"/>
    <w:rsid w:val="00327942"/>
    <w:rsid w:val="0033060A"/>
    <w:rsid w:val="00331FF9"/>
    <w:rsid w:val="00333620"/>
    <w:rsid w:val="00335EC2"/>
    <w:rsid w:val="003361AE"/>
    <w:rsid w:val="0034792C"/>
    <w:rsid w:val="00351AC8"/>
    <w:rsid w:val="0035323F"/>
    <w:rsid w:val="00353705"/>
    <w:rsid w:val="00354985"/>
    <w:rsid w:val="00357B50"/>
    <w:rsid w:val="00366B1A"/>
    <w:rsid w:val="00367CF7"/>
    <w:rsid w:val="0037286E"/>
    <w:rsid w:val="00374213"/>
    <w:rsid w:val="00375975"/>
    <w:rsid w:val="00381397"/>
    <w:rsid w:val="00384390"/>
    <w:rsid w:val="00384796"/>
    <w:rsid w:val="0039344E"/>
    <w:rsid w:val="00395F05"/>
    <w:rsid w:val="00395F3D"/>
    <w:rsid w:val="0039627A"/>
    <w:rsid w:val="0039735D"/>
    <w:rsid w:val="003A3C0B"/>
    <w:rsid w:val="003A6D0D"/>
    <w:rsid w:val="003B4565"/>
    <w:rsid w:val="003B641C"/>
    <w:rsid w:val="003C172A"/>
    <w:rsid w:val="003C1CC9"/>
    <w:rsid w:val="003C1EE5"/>
    <w:rsid w:val="003C3655"/>
    <w:rsid w:val="003C4E55"/>
    <w:rsid w:val="003C6EAC"/>
    <w:rsid w:val="003D2875"/>
    <w:rsid w:val="003D32D8"/>
    <w:rsid w:val="003D4401"/>
    <w:rsid w:val="003D5565"/>
    <w:rsid w:val="003D55A6"/>
    <w:rsid w:val="003E5606"/>
    <w:rsid w:val="003E5EDE"/>
    <w:rsid w:val="003F08B2"/>
    <w:rsid w:val="003F134C"/>
    <w:rsid w:val="003F2D16"/>
    <w:rsid w:val="003F3818"/>
    <w:rsid w:val="003F607E"/>
    <w:rsid w:val="003F68D7"/>
    <w:rsid w:val="00400798"/>
    <w:rsid w:val="00403263"/>
    <w:rsid w:val="00403F1B"/>
    <w:rsid w:val="00404246"/>
    <w:rsid w:val="00405D20"/>
    <w:rsid w:val="00413E97"/>
    <w:rsid w:val="00415B4E"/>
    <w:rsid w:val="00415E58"/>
    <w:rsid w:val="00420193"/>
    <w:rsid w:val="0043027E"/>
    <w:rsid w:val="00435C32"/>
    <w:rsid w:val="00440EDC"/>
    <w:rsid w:val="00443588"/>
    <w:rsid w:val="00445A91"/>
    <w:rsid w:val="004527A8"/>
    <w:rsid w:val="00452A37"/>
    <w:rsid w:val="00452B67"/>
    <w:rsid w:val="00465478"/>
    <w:rsid w:val="00467ECA"/>
    <w:rsid w:val="00475D15"/>
    <w:rsid w:val="00477229"/>
    <w:rsid w:val="00481651"/>
    <w:rsid w:val="00481AE6"/>
    <w:rsid w:val="00482BDA"/>
    <w:rsid w:val="0048519B"/>
    <w:rsid w:val="00492BDF"/>
    <w:rsid w:val="004933F7"/>
    <w:rsid w:val="00495AA4"/>
    <w:rsid w:val="00496D44"/>
    <w:rsid w:val="004B3CB8"/>
    <w:rsid w:val="004B5673"/>
    <w:rsid w:val="004C36B8"/>
    <w:rsid w:val="004C67B1"/>
    <w:rsid w:val="004C7667"/>
    <w:rsid w:val="004D07F9"/>
    <w:rsid w:val="004D48DF"/>
    <w:rsid w:val="004E0629"/>
    <w:rsid w:val="004E6DF1"/>
    <w:rsid w:val="004E70FA"/>
    <w:rsid w:val="004E7A2C"/>
    <w:rsid w:val="004F0DE0"/>
    <w:rsid w:val="004F478D"/>
    <w:rsid w:val="00502222"/>
    <w:rsid w:val="00507D11"/>
    <w:rsid w:val="00515539"/>
    <w:rsid w:val="005178E5"/>
    <w:rsid w:val="005201FD"/>
    <w:rsid w:val="005255F8"/>
    <w:rsid w:val="00526663"/>
    <w:rsid w:val="00532291"/>
    <w:rsid w:val="00534EF3"/>
    <w:rsid w:val="0053538E"/>
    <w:rsid w:val="00547F7E"/>
    <w:rsid w:val="00565A2B"/>
    <w:rsid w:val="00565CC8"/>
    <w:rsid w:val="0057052A"/>
    <w:rsid w:val="0058018E"/>
    <w:rsid w:val="00584B9B"/>
    <w:rsid w:val="0058590A"/>
    <w:rsid w:val="00586F92"/>
    <w:rsid w:val="00593E8D"/>
    <w:rsid w:val="005A6E09"/>
    <w:rsid w:val="005B04AD"/>
    <w:rsid w:val="005B46B0"/>
    <w:rsid w:val="005B4FDD"/>
    <w:rsid w:val="005C0380"/>
    <w:rsid w:val="005C1F44"/>
    <w:rsid w:val="005C6E3F"/>
    <w:rsid w:val="005D0D8B"/>
    <w:rsid w:val="005D1C41"/>
    <w:rsid w:val="005E0A39"/>
    <w:rsid w:val="005F57EE"/>
    <w:rsid w:val="0060601F"/>
    <w:rsid w:val="00611678"/>
    <w:rsid w:val="006133F9"/>
    <w:rsid w:val="00615AEE"/>
    <w:rsid w:val="00617489"/>
    <w:rsid w:val="006221BB"/>
    <w:rsid w:val="00625FA7"/>
    <w:rsid w:val="00634144"/>
    <w:rsid w:val="006359D9"/>
    <w:rsid w:val="0064076C"/>
    <w:rsid w:val="00641071"/>
    <w:rsid w:val="00654C46"/>
    <w:rsid w:val="00655F6B"/>
    <w:rsid w:val="006617D6"/>
    <w:rsid w:val="006626F3"/>
    <w:rsid w:val="0066752C"/>
    <w:rsid w:val="00667B4A"/>
    <w:rsid w:val="0067217C"/>
    <w:rsid w:val="0067275F"/>
    <w:rsid w:val="00673A46"/>
    <w:rsid w:val="00674E23"/>
    <w:rsid w:val="0068070D"/>
    <w:rsid w:val="006823B9"/>
    <w:rsid w:val="00684756"/>
    <w:rsid w:val="00685F69"/>
    <w:rsid w:val="00690C03"/>
    <w:rsid w:val="00692B34"/>
    <w:rsid w:val="006A0F94"/>
    <w:rsid w:val="006A12D3"/>
    <w:rsid w:val="006A1D2D"/>
    <w:rsid w:val="006A1F75"/>
    <w:rsid w:val="006A4F97"/>
    <w:rsid w:val="006A7B5E"/>
    <w:rsid w:val="006B1984"/>
    <w:rsid w:val="006B2CD1"/>
    <w:rsid w:val="006B3FC6"/>
    <w:rsid w:val="006B4535"/>
    <w:rsid w:val="006B478F"/>
    <w:rsid w:val="006C1885"/>
    <w:rsid w:val="006D5945"/>
    <w:rsid w:val="006D5E1C"/>
    <w:rsid w:val="006D6AA1"/>
    <w:rsid w:val="006E0AF3"/>
    <w:rsid w:val="006F1168"/>
    <w:rsid w:val="006F1CB0"/>
    <w:rsid w:val="006F2177"/>
    <w:rsid w:val="006F4216"/>
    <w:rsid w:val="006F66FD"/>
    <w:rsid w:val="006F701C"/>
    <w:rsid w:val="007020B7"/>
    <w:rsid w:val="00702BCE"/>
    <w:rsid w:val="00706FA0"/>
    <w:rsid w:val="00711032"/>
    <w:rsid w:val="007143AD"/>
    <w:rsid w:val="00715410"/>
    <w:rsid w:val="00716011"/>
    <w:rsid w:val="00721970"/>
    <w:rsid w:val="0072479F"/>
    <w:rsid w:val="00724968"/>
    <w:rsid w:val="00724CBE"/>
    <w:rsid w:val="00726885"/>
    <w:rsid w:val="00727D1D"/>
    <w:rsid w:val="00732E6B"/>
    <w:rsid w:val="00757102"/>
    <w:rsid w:val="00760384"/>
    <w:rsid w:val="007642EA"/>
    <w:rsid w:val="00772403"/>
    <w:rsid w:val="00783464"/>
    <w:rsid w:val="00784CC7"/>
    <w:rsid w:val="00786022"/>
    <w:rsid w:val="00791E56"/>
    <w:rsid w:val="007977D7"/>
    <w:rsid w:val="007B01C8"/>
    <w:rsid w:val="007B353B"/>
    <w:rsid w:val="007C085C"/>
    <w:rsid w:val="007C1AD8"/>
    <w:rsid w:val="007C5734"/>
    <w:rsid w:val="007C639A"/>
    <w:rsid w:val="007C66EC"/>
    <w:rsid w:val="007D3515"/>
    <w:rsid w:val="007E1013"/>
    <w:rsid w:val="007E642A"/>
    <w:rsid w:val="007E76F1"/>
    <w:rsid w:val="007E7F7B"/>
    <w:rsid w:val="007F4586"/>
    <w:rsid w:val="007F60E1"/>
    <w:rsid w:val="007F6631"/>
    <w:rsid w:val="00806114"/>
    <w:rsid w:val="008122B0"/>
    <w:rsid w:val="00814864"/>
    <w:rsid w:val="00817CD7"/>
    <w:rsid w:val="00820451"/>
    <w:rsid w:val="00822529"/>
    <w:rsid w:val="0082313F"/>
    <w:rsid w:val="008314D4"/>
    <w:rsid w:val="008353F8"/>
    <w:rsid w:val="008372F3"/>
    <w:rsid w:val="00840B5E"/>
    <w:rsid w:val="00843401"/>
    <w:rsid w:val="00843A23"/>
    <w:rsid w:val="0085499D"/>
    <w:rsid w:val="00857B4A"/>
    <w:rsid w:val="00874424"/>
    <w:rsid w:val="00875E04"/>
    <w:rsid w:val="00883162"/>
    <w:rsid w:val="00883364"/>
    <w:rsid w:val="00883A2B"/>
    <w:rsid w:val="008840D1"/>
    <w:rsid w:val="00884EA4"/>
    <w:rsid w:val="00885E61"/>
    <w:rsid w:val="008863CF"/>
    <w:rsid w:val="00891084"/>
    <w:rsid w:val="00891239"/>
    <w:rsid w:val="00891D68"/>
    <w:rsid w:val="008A1E3C"/>
    <w:rsid w:val="008A4426"/>
    <w:rsid w:val="008A53AA"/>
    <w:rsid w:val="008A6DAC"/>
    <w:rsid w:val="008A7040"/>
    <w:rsid w:val="008B1322"/>
    <w:rsid w:val="008B43A5"/>
    <w:rsid w:val="008B4DD8"/>
    <w:rsid w:val="008C2492"/>
    <w:rsid w:val="008C26AD"/>
    <w:rsid w:val="008C47A8"/>
    <w:rsid w:val="008D0E9D"/>
    <w:rsid w:val="008D1C3E"/>
    <w:rsid w:val="008D4E55"/>
    <w:rsid w:val="008D5863"/>
    <w:rsid w:val="008D7535"/>
    <w:rsid w:val="008D7942"/>
    <w:rsid w:val="008E3FA5"/>
    <w:rsid w:val="008F23DC"/>
    <w:rsid w:val="008F6854"/>
    <w:rsid w:val="0090004C"/>
    <w:rsid w:val="00900E1F"/>
    <w:rsid w:val="00905BB9"/>
    <w:rsid w:val="00905FDC"/>
    <w:rsid w:val="00911B71"/>
    <w:rsid w:val="00911CA6"/>
    <w:rsid w:val="009133BD"/>
    <w:rsid w:val="00915A69"/>
    <w:rsid w:val="00921718"/>
    <w:rsid w:val="00925317"/>
    <w:rsid w:val="009253BB"/>
    <w:rsid w:val="0092646E"/>
    <w:rsid w:val="009274DD"/>
    <w:rsid w:val="00927ED6"/>
    <w:rsid w:val="00931330"/>
    <w:rsid w:val="00933396"/>
    <w:rsid w:val="00933FB4"/>
    <w:rsid w:val="0093749A"/>
    <w:rsid w:val="00943FA8"/>
    <w:rsid w:val="00944CC3"/>
    <w:rsid w:val="00950263"/>
    <w:rsid w:val="009508B0"/>
    <w:rsid w:val="0096211A"/>
    <w:rsid w:val="0096369C"/>
    <w:rsid w:val="00963F0E"/>
    <w:rsid w:val="009766D3"/>
    <w:rsid w:val="0097723C"/>
    <w:rsid w:val="009774AC"/>
    <w:rsid w:val="00983EA8"/>
    <w:rsid w:val="00987269"/>
    <w:rsid w:val="0098730C"/>
    <w:rsid w:val="00987DDC"/>
    <w:rsid w:val="0099209F"/>
    <w:rsid w:val="00995058"/>
    <w:rsid w:val="00995702"/>
    <w:rsid w:val="00996868"/>
    <w:rsid w:val="009A377F"/>
    <w:rsid w:val="009B1188"/>
    <w:rsid w:val="009B35FE"/>
    <w:rsid w:val="009B4AB1"/>
    <w:rsid w:val="009B5E07"/>
    <w:rsid w:val="009C24CE"/>
    <w:rsid w:val="009C2C1F"/>
    <w:rsid w:val="009C70C8"/>
    <w:rsid w:val="009C75BA"/>
    <w:rsid w:val="009D1D07"/>
    <w:rsid w:val="009D2F37"/>
    <w:rsid w:val="009D3CDE"/>
    <w:rsid w:val="009D7920"/>
    <w:rsid w:val="009E2702"/>
    <w:rsid w:val="009E33BD"/>
    <w:rsid w:val="009E7156"/>
    <w:rsid w:val="009F04C0"/>
    <w:rsid w:val="009F3ED5"/>
    <w:rsid w:val="009F638F"/>
    <w:rsid w:val="00A00458"/>
    <w:rsid w:val="00A100C8"/>
    <w:rsid w:val="00A1212D"/>
    <w:rsid w:val="00A13386"/>
    <w:rsid w:val="00A2033F"/>
    <w:rsid w:val="00A22707"/>
    <w:rsid w:val="00A22856"/>
    <w:rsid w:val="00A278D7"/>
    <w:rsid w:val="00A3490A"/>
    <w:rsid w:val="00A42343"/>
    <w:rsid w:val="00A43BAA"/>
    <w:rsid w:val="00A459DF"/>
    <w:rsid w:val="00A46968"/>
    <w:rsid w:val="00A51DF9"/>
    <w:rsid w:val="00A53F8B"/>
    <w:rsid w:val="00A556DD"/>
    <w:rsid w:val="00A60A5A"/>
    <w:rsid w:val="00A63FD8"/>
    <w:rsid w:val="00A64310"/>
    <w:rsid w:val="00A647D1"/>
    <w:rsid w:val="00A65602"/>
    <w:rsid w:val="00A730A8"/>
    <w:rsid w:val="00A74B5E"/>
    <w:rsid w:val="00A8246B"/>
    <w:rsid w:val="00A82632"/>
    <w:rsid w:val="00A90395"/>
    <w:rsid w:val="00A90A5C"/>
    <w:rsid w:val="00A92A82"/>
    <w:rsid w:val="00A95911"/>
    <w:rsid w:val="00AA27CE"/>
    <w:rsid w:val="00AB072A"/>
    <w:rsid w:val="00AB1983"/>
    <w:rsid w:val="00AB3336"/>
    <w:rsid w:val="00AB66E6"/>
    <w:rsid w:val="00AC014A"/>
    <w:rsid w:val="00AC6C50"/>
    <w:rsid w:val="00AD535E"/>
    <w:rsid w:val="00AD65AF"/>
    <w:rsid w:val="00AD797F"/>
    <w:rsid w:val="00AE1720"/>
    <w:rsid w:val="00AE6C56"/>
    <w:rsid w:val="00AE7D8D"/>
    <w:rsid w:val="00AF000D"/>
    <w:rsid w:val="00AF44F5"/>
    <w:rsid w:val="00AF7590"/>
    <w:rsid w:val="00B00297"/>
    <w:rsid w:val="00B0242A"/>
    <w:rsid w:val="00B029E2"/>
    <w:rsid w:val="00B058AB"/>
    <w:rsid w:val="00B0599F"/>
    <w:rsid w:val="00B10584"/>
    <w:rsid w:val="00B12D5D"/>
    <w:rsid w:val="00B2480D"/>
    <w:rsid w:val="00B27140"/>
    <w:rsid w:val="00B35A1D"/>
    <w:rsid w:val="00B374CC"/>
    <w:rsid w:val="00B465F3"/>
    <w:rsid w:val="00B5022E"/>
    <w:rsid w:val="00B50BBF"/>
    <w:rsid w:val="00B53917"/>
    <w:rsid w:val="00B61E99"/>
    <w:rsid w:val="00B6283C"/>
    <w:rsid w:val="00B63A37"/>
    <w:rsid w:val="00B63C84"/>
    <w:rsid w:val="00B67A71"/>
    <w:rsid w:val="00B67EB1"/>
    <w:rsid w:val="00B7150C"/>
    <w:rsid w:val="00B724AC"/>
    <w:rsid w:val="00B7338A"/>
    <w:rsid w:val="00B75608"/>
    <w:rsid w:val="00B762D9"/>
    <w:rsid w:val="00B772E3"/>
    <w:rsid w:val="00B837D7"/>
    <w:rsid w:val="00B84BDA"/>
    <w:rsid w:val="00B85677"/>
    <w:rsid w:val="00B9215B"/>
    <w:rsid w:val="00B937F8"/>
    <w:rsid w:val="00B96A40"/>
    <w:rsid w:val="00BA0308"/>
    <w:rsid w:val="00BA2370"/>
    <w:rsid w:val="00BA3782"/>
    <w:rsid w:val="00BA40AC"/>
    <w:rsid w:val="00BA4B3C"/>
    <w:rsid w:val="00BA55D2"/>
    <w:rsid w:val="00BA5EB2"/>
    <w:rsid w:val="00BB59F0"/>
    <w:rsid w:val="00BC15A6"/>
    <w:rsid w:val="00BC1C53"/>
    <w:rsid w:val="00BC5D82"/>
    <w:rsid w:val="00BC7C3D"/>
    <w:rsid w:val="00BD01E3"/>
    <w:rsid w:val="00BD314E"/>
    <w:rsid w:val="00BE4644"/>
    <w:rsid w:val="00BF12B8"/>
    <w:rsid w:val="00BF4A0B"/>
    <w:rsid w:val="00BF4A66"/>
    <w:rsid w:val="00BF778F"/>
    <w:rsid w:val="00C011C4"/>
    <w:rsid w:val="00C02029"/>
    <w:rsid w:val="00C03DAF"/>
    <w:rsid w:val="00C04956"/>
    <w:rsid w:val="00C05527"/>
    <w:rsid w:val="00C1134B"/>
    <w:rsid w:val="00C14CAC"/>
    <w:rsid w:val="00C1620D"/>
    <w:rsid w:val="00C26D41"/>
    <w:rsid w:val="00C276FE"/>
    <w:rsid w:val="00C31B16"/>
    <w:rsid w:val="00C3711D"/>
    <w:rsid w:val="00C40241"/>
    <w:rsid w:val="00C409A3"/>
    <w:rsid w:val="00C53FF0"/>
    <w:rsid w:val="00C57939"/>
    <w:rsid w:val="00C60B52"/>
    <w:rsid w:val="00C62773"/>
    <w:rsid w:val="00C6324A"/>
    <w:rsid w:val="00C6340E"/>
    <w:rsid w:val="00C653EA"/>
    <w:rsid w:val="00C66998"/>
    <w:rsid w:val="00C676FA"/>
    <w:rsid w:val="00C71970"/>
    <w:rsid w:val="00C75225"/>
    <w:rsid w:val="00C824F3"/>
    <w:rsid w:val="00C83708"/>
    <w:rsid w:val="00CA71F2"/>
    <w:rsid w:val="00CB3865"/>
    <w:rsid w:val="00CC5307"/>
    <w:rsid w:val="00CC58D2"/>
    <w:rsid w:val="00CD0E1A"/>
    <w:rsid w:val="00CD60A3"/>
    <w:rsid w:val="00CE0B58"/>
    <w:rsid w:val="00CE28A9"/>
    <w:rsid w:val="00CE327A"/>
    <w:rsid w:val="00CE3F89"/>
    <w:rsid w:val="00CE4163"/>
    <w:rsid w:val="00CE4F88"/>
    <w:rsid w:val="00CF2956"/>
    <w:rsid w:val="00CF2B30"/>
    <w:rsid w:val="00CF61F2"/>
    <w:rsid w:val="00D01A87"/>
    <w:rsid w:val="00D03B6F"/>
    <w:rsid w:val="00D046C5"/>
    <w:rsid w:val="00D05222"/>
    <w:rsid w:val="00D1217D"/>
    <w:rsid w:val="00D12DA9"/>
    <w:rsid w:val="00D1573A"/>
    <w:rsid w:val="00D16EED"/>
    <w:rsid w:val="00D2100A"/>
    <w:rsid w:val="00D261D9"/>
    <w:rsid w:val="00D269FE"/>
    <w:rsid w:val="00D270A5"/>
    <w:rsid w:val="00D279ED"/>
    <w:rsid w:val="00D302A3"/>
    <w:rsid w:val="00D3368E"/>
    <w:rsid w:val="00D36E03"/>
    <w:rsid w:val="00D42F56"/>
    <w:rsid w:val="00D47E76"/>
    <w:rsid w:val="00D54A0A"/>
    <w:rsid w:val="00D54C13"/>
    <w:rsid w:val="00D61D70"/>
    <w:rsid w:val="00D623D1"/>
    <w:rsid w:val="00D63D1F"/>
    <w:rsid w:val="00D65261"/>
    <w:rsid w:val="00D6747F"/>
    <w:rsid w:val="00D8296D"/>
    <w:rsid w:val="00D82B23"/>
    <w:rsid w:val="00D90502"/>
    <w:rsid w:val="00D92B0C"/>
    <w:rsid w:val="00D93739"/>
    <w:rsid w:val="00D96E87"/>
    <w:rsid w:val="00D97988"/>
    <w:rsid w:val="00DA6052"/>
    <w:rsid w:val="00DB01DE"/>
    <w:rsid w:val="00DB2B1E"/>
    <w:rsid w:val="00DB3CCE"/>
    <w:rsid w:val="00DC70D2"/>
    <w:rsid w:val="00DC79D5"/>
    <w:rsid w:val="00DD5496"/>
    <w:rsid w:val="00DD5938"/>
    <w:rsid w:val="00DD61A9"/>
    <w:rsid w:val="00DE07C9"/>
    <w:rsid w:val="00DE1262"/>
    <w:rsid w:val="00DE63A7"/>
    <w:rsid w:val="00DF7C0B"/>
    <w:rsid w:val="00E10285"/>
    <w:rsid w:val="00E12FF2"/>
    <w:rsid w:val="00E13ECC"/>
    <w:rsid w:val="00E1569B"/>
    <w:rsid w:val="00E15B07"/>
    <w:rsid w:val="00E17124"/>
    <w:rsid w:val="00E24705"/>
    <w:rsid w:val="00E24B86"/>
    <w:rsid w:val="00E3294F"/>
    <w:rsid w:val="00E3309C"/>
    <w:rsid w:val="00E33E4C"/>
    <w:rsid w:val="00E34E1A"/>
    <w:rsid w:val="00E41C7E"/>
    <w:rsid w:val="00E45A4A"/>
    <w:rsid w:val="00E4726F"/>
    <w:rsid w:val="00E535EB"/>
    <w:rsid w:val="00E56063"/>
    <w:rsid w:val="00E6215D"/>
    <w:rsid w:val="00E641E7"/>
    <w:rsid w:val="00E64872"/>
    <w:rsid w:val="00E64A12"/>
    <w:rsid w:val="00E7620A"/>
    <w:rsid w:val="00E77F3B"/>
    <w:rsid w:val="00E8238B"/>
    <w:rsid w:val="00E82651"/>
    <w:rsid w:val="00E91D8B"/>
    <w:rsid w:val="00EA1909"/>
    <w:rsid w:val="00EA5ECA"/>
    <w:rsid w:val="00EB05B6"/>
    <w:rsid w:val="00EB1D56"/>
    <w:rsid w:val="00EB33C8"/>
    <w:rsid w:val="00EB370E"/>
    <w:rsid w:val="00EB3A8F"/>
    <w:rsid w:val="00EB485A"/>
    <w:rsid w:val="00EC16CA"/>
    <w:rsid w:val="00ED1FF9"/>
    <w:rsid w:val="00ED6A5B"/>
    <w:rsid w:val="00EE0153"/>
    <w:rsid w:val="00EE1F64"/>
    <w:rsid w:val="00EE43D4"/>
    <w:rsid w:val="00EF06C5"/>
    <w:rsid w:val="00EF1DBE"/>
    <w:rsid w:val="00EF2405"/>
    <w:rsid w:val="00EF279E"/>
    <w:rsid w:val="00EF2BC0"/>
    <w:rsid w:val="00EF48EF"/>
    <w:rsid w:val="00F03E1C"/>
    <w:rsid w:val="00F0466F"/>
    <w:rsid w:val="00F05FB3"/>
    <w:rsid w:val="00F11EE2"/>
    <w:rsid w:val="00F12064"/>
    <w:rsid w:val="00F15963"/>
    <w:rsid w:val="00F1754A"/>
    <w:rsid w:val="00F231E7"/>
    <w:rsid w:val="00F239D9"/>
    <w:rsid w:val="00F2694D"/>
    <w:rsid w:val="00F27768"/>
    <w:rsid w:val="00F30ED2"/>
    <w:rsid w:val="00F310C0"/>
    <w:rsid w:val="00F31C87"/>
    <w:rsid w:val="00F342D3"/>
    <w:rsid w:val="00F42812"/>
    <w:rsid w:val="00F465B0"/>
    <w:rsid w:val="00F4751D"/>
    <w:rsid w:val="00F52109"/>
    <w:rsid w:val="00F52217"/>
    <w:rsid w:val="00F54697"/>
    <w:rsid w:val="00F6119C"/>
    <w:rsid w:val="00F62DDA"/>
    <w:rsid w:val="00F67A33"/>
    <w:rsid w:val="00F7563D"/>
    <w:rsid w:val="00F77963"/>
    <w:rsid w:val="00F80679"/>
    <w:rsid w:val="00F81A05"/>
    <w:rsid w:val="00F81D01"/>
    <w:rsid w:val="00F90065"/>
    <w:rsid w:val="00F93D43"/>
    <w:rsid w:val="00F941BE"/>
    <w:rsid w:val="00F96AA0"/>
    <w:rsid w:val="00FA0CFD"/>
    <w:rsid w:val="00FA2330"/>
    <w:rsid w:val="00FA2F15"/>
    <w:rsid w:val="00FA4F69"/>
    <w:rsid w:val="00FA555B"/>
    <w:rsid w:val="00FA7399"/>
    <w:rsid w:val="00FB1F9C"/>
    <w:rsid w:val="00FB2154"/>
    <w:rsid w:val="00FB578D"/>
    <w:rsid w:val="00FB7952"/>
    <w:rsid w:val="00FD0ED0"/>
    <w:rsid w:val="00FE3D7E"/>
    <w:rsid w:val="00FE599E"/>
    <w:rsid w:val="00FF1D11"/>
    <w:rsid w:val="00FF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3F36B81C"/>
  <w15:chartTrackingRefBased/>
  <w15:docId w15:val="{14563BEE-50F0-4BAB-A2DA-C0CEB68D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aliases w:val="Zonder stijl"/>
    <w:semiHidden/>
    <w:rsid w:val="00996868"/>
    <w:pPr>
      <w:spacing w:before="180" w:after="60" w:line="274" w:lineRule="auto"/>
      <w:jc w:val="both"/>
    </w:pPr>
    <w:rPr>
      <w:rFonts w:ascii="Arial" w:hAnsi="Arial"/>
      <w:sz w:val="20"/>
      <w:lang w:val="nl-BE"/>
    </w:rPr>
  </w:style>
  <w:style w:type="paragraph" w:styleId="Kop1">
    <w:name w:val="heading 1"/>
    <w:basedOn w:val="Standaard"/>
    <w:next w:val="Bodytekst"/>
    <w:link w:val="Kop1Char"/>
    <w:rsid w:val="00634144"/>
    <w:pPr>
      <w:keepNext/>
      <w:keepLines/>
      <w:numPr>
        <w:numId w:val="19"/>
      </w:numPr>
      <w:spacing w:before="360" w:after="120" w:line="240" w:lineRule="auto"/>
      <w:jc w:val="left"/>
      <w:outlineLvl w:val="0"/>
    </w:pPr>
    <w:rPr>
      <w:rFonts w:ascii="Nunito" w:hAnsi="Nunito"/>
      <w:smallCaps/>
      <w:color w:val="699C99"/>
      <w:sz w:val="28"/>
      <w:lang w:val="nl-NL"/>
    </w:rPr>
  </w:style>
  <w:style w:type="paragraph" w:styleId="Kop20">
    <w:name w:val="heading 2"/>
    <w:basedOn w:val="Kop1"/>
    <w:next w:val="Bodytekst"/>
    <w:link w:val="Kop2Char"/>
    <w:rsid w:val="00D270A5"/>
    <w:pPr>
      <w:numPr>
        <w:ilvl w:val="1"/>
      </w:numPr>
      <w:outlineLvl w:val="1"/>
    </w:pPr>
    <w:rPr>
      <w:sz w:val="24"/>
    </w:rPr>
  </w:style>
  <w:style w:type="paragraph" w:styleId="Kop30">
    <w:name w:val="heading 3"/>
    <w:basedOn w:val="Bodytekst"/>
    <w:next w:val="Bodytekst"/>
    <w:link w:val="Kop3Char"/>
    <w:rsid w:val="00996868"/>
    <w:pPr>
      <w:numPr>
        <w:ilvl w:val="2"/>
        <w:numId w:val="19"/>
      </w:numPr>
      <w:spacing w:after="57"/>
      <w:outlineLvl w:val="2"/>
    </w:pPr>
    <w:rPr>
      <w:rFonts w:asciiTheme="majorHAnsi" w:hAnsiTheme="majorHAnsi" w:cs="Times New Roman (Body CS)"/>
      <w:caps/>
      <w:sz w:val="20"/>
    </w:rPr>
  </w:style>
  <w:style w:type="paragraph" w:styleId="Kop4">
    <w:name w:val="heading 4"/>
    <w:basedOn w:val="Bodytekst"/>
    <w:next w:val="Bodytekst"/>
    <w:link w:val="Kop4Char"/>
    <w:uiPriority w:val="9"/>
    <w:unhideWhenUsed/>
    <w:rsid w:val="00565A2B"/>
    <w:pPr>
      <w:numPr>
        <w:ilvl w:val="3"/>
        <w:numId w:val="19"/>
      </w:numPr>
      <w:spacing w:after="57"/>
      <w:outlineLvl w:val="3"/>
    </w:pPr>
    <w:rPr>
      <w:rFonts w:cs="Times New Roman (Body CS)"/>
      <w:caps/>
    </w:rPr>
  </w:style>
  <w:style w:type="paragraph" w:styleId="Kop5">
    <w:name w:val="heading 5"/>
    <w:basedOn w:val="Bodytekst"/>
    <w:next w:val="Bodytekst"/>
    <w:link w:val="Kop5Char"/>
    <w:uiPriority w:val="9"/>
    <w:unhideWhenUsed/>
    <w:rsid w:val="00565A2B"/>
    <w:pPr>
      <w:numPr>
        <w:ilvl w:val="4"/>
        <w:numId w:val="19"/>
      </w:numPr>
      <w:spacing w:after="60"/>
      <w:outlineLvl w:val="4"/>
    </w:pPr>
    <w:rPr>
      <w:rFonts w:cs="Times New Roman (Body CS)"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BA5EB2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334D4C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A5EB2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34D4C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A5EB2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A5EB2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erslagTitel">
    <w:name w:val="Verslag Titel"/>
    <w:basedOn w:val="Bodytekst"/>
    <w:link w:val="VerslagTitelChar"/>
    <w:rsid w:val="00996868"/>
    <w:pPr>
      <w:spacing w:after="0" w:line="560" w:lineRule="atLeast"/>
    </w:pPr>
    <w:rPr>
      <w:rFonts w:ascii="Roboto" w:hAnsi="Roboto" w:cs="Times New Roman (Body CS)"/>
      <w:color w:val="699B99" w:themeColor="accent1"/>
      <w:sz w:val="44"/>
    </w:rPr>
  </w:style>
  <w:style w:type="paragraph" w:customStyle="1" w:styleId="RapportTitel">
    <w:name w:val="RapportTitel"/>
    <w:basedOn w:val="VerslagTitel"/>
    <w:semiHidden/>
    <w:unhideWhenUsed/>
    <w:rsid w:val="008B4DD8"/>
    <w:pPr>
      <w:spacing w:line="600" w:lineRule="exact"/>
    </w:pPr>
    <w:rPr>
      <w:color w:val="FFFFFF" w:themeColor="background1"/>
      <w:szCs w:val="20"/>
      <w:lang w:eastAsia="en-GB"/>
    </w:rPr>
  </w:style>
  <w:style w:type="paragraph" w:customStyle="1" w:styleId="Subtitel">
    <w:name w:val="Subtitel"/>
    <w:basedOn w:val="Standaard"/>
    <w:semiHidden/>
    <w:qFormat/>
    <w:rsid w:val="00915A69"/>
    <w:pPr>
      <w:spacing w:after="180"/>
      <w:ind w:left="680"/>
    </w:pPr>
    <w:rPr>
      <w:rFonts w:ascii="Roboto" w:hAnsi="Roboto"/>
      <w:color w:val="BFBFBF" w:themeColor="background2"/>
      <w:sz w:val="32"/>
    </w:rPr>
  </w:style>
  <w:style w:type="numbering" w:customStyle="1" w:styleId="Bullets">
    <w:name w:val="Bullets"/>
    <w:uiPriority w:val="99"/>
    <w:rsid w:val="004B5673"/>
    <w:pPr>
      <w:numPr>
        <w:numId w:val="1"/>
      </w:numPr>
    </w:pPr>
  </w:style>
  <w:style w:type="paragraph" w:customStyle="1" w:styleId="Bulletlijst">
    <w:name w:val="Bulletlijst"/>
    <w:basedOn w:val="Bodytekst"/>
    <w:link w:val="BulletlijstChar"/>
    <w:rsid w:val="00304628"/>
    <w:pPr>
      <w:numPr>
        <w:numId w:val="2"/>
      </w:numPr>
    </w:pPr>
    <w:rPr>
      <w:lang w:val="fr-BE"/>
    </w:rPr>
  </w:style>
  <w:style w:type="paragraph" w:styleId="Koptekst">
    <w:name w:val="header"/>
    <w:basedOn w:val="Standaard"/>
    <w:link w:val="KoptekstChar"/>
    <w:uiPriority w:val="99"/>
    <w:unhideWhenUsed/>
    <w:rsid w:val="00D62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623D1"/>
  </w:style>
  <w:style w:type="paragraph" w:styleId="Voettekst">
    <w:name w:val="footer"/>
    <w:basedOn w:val="Bodytekst"/>
    <w:link w:val="VoettekstChar"/>
    <w:uiPriority w:val="99"/>
    <w:unhideWhenUsed/>
    <w:rsid w:val="00884EA4"/>
    <w:pPr>
      <w:tabs>
        <w:tab w:val="center" w:pos="4536"/>
        <w:tab w:val="right" w:pos="9072"/>
      </w:tabs>
      <w:spacing w:after="0" w:line="240" w:lineRule="auto"/>
    </w:pPr>
    <w:rPr>
      <w:color w:val="699B99" w:themeColor="accent1"/>
    </w:rPr>
  </w:style>
  <w:style w:type="character" w:customStyle="1" w:styleId="VoettekstChar">
    <w:name w:val="Voettekst Char"/>
    <w:basedOn w:val="Standaardalinea-lettertype"/>
    <w:link w:val="Voettekst"/>
    <w:uiPriority w:val="99"/>
    <w:rsid w:val="00884EA4"/>
    <w:rPr>
      <w:color w:val="699B99" w:themeColor="accent1"/>
      <w:sz w:val="17"/>
      <w:lang w:val="nl-BE"/>
    </w:rPr>
  </w:style>
  <w:style w:type="table" w:styleId="Tabelraster">
    <w:name w:val="Table Grid"/>
    <w:basedOn w:val="Standaardtabel"/>
    <w:uiPriority w:val="59"/>
    <w:rsid w:val="00D62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D623D1"/>
    <w:rPr>
      <w:color w:val="808080"/>
    </w:rPr>
  </w:style>
  <w:style w:type="table" w:customStyle="1" w:styleId="Tabel1">
    <w:name w:val="Tabel 1"/>
    <w:basedOn w:val="Standaardtabel"/>
    <w:uiPriority w:val="99"/>
    <w:rsid w:val="00235E90"/>
    <w:pPr>
      <w:spacing w:after="0" w:line="240" w:lineRule="auto"/>
    </w:pPr>
    <w:tblPr/>
  </w:style>
  <w:style w:type="table" w:styleId="Tabelrasterlicht">
    <w:name w:val="Grid Table Light"/>
    <w:basedOn w:val="Standaardtabel"/>
    <w:uiPriority w:val="40"/>
    <w:rsid w:val="0008591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envoudigetabel1">
    <w:name w:val="Table Simple 1"/>
    <w:basedOn w:val="Standaardtabel"/>
    <w:uiPriority w:val="99"/>
    <w:semiHidden/>
    <w:unhideWhenUsed/>
    <w:rsid w:val="006F421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p1">
    <w:name w:val="p1"/>
    <w:basedOn w:val="Standaard"/>
    <w:semiHidden/>
    <w:unhideWhenUsed/>
    <w:rsid w:val="007C5734"/>
    <w:pPr>
      <w:spacing w:after="0" w:line="129" w:lineRule="atLeast"/>
    </w:pPr>
    <w:rPr>
      <w:rFonts w:ascii="Roboto Light" w:eastAsia="Times New Roman" w:hAnsi="Roboto Light" w:cs="Times New Roman"/>
      <w:color w:val="2D2829"/>
      <w:sz w:val="13"/>
      <w:szCs w:val="13"/>
      <w:lang w:val="en-US"/>
    </w:rPr>
  </w:style>
  <w:style w:type="paragraph" w:customStyle="1" w:styleId="Bodytekst">
    <w:name w:val="Bodytekst"/>
    <w:basedOn w:val="Standaard"/>
    <w:link w:val="BodytekstChar"/>
    <w:rsid w:val="00D270A5"/>
    <w:pPr>
      <w:spacing w:before="240" w:after="120" w:line="240" w:lineRule="atLeast"/>
      <w:ind w:left="454"/>
    </w:pPr>
    <w:rPr>
      <w:rFonts w:ascii="Nunito Light" w:hAnsi="Nunito Light"/>
      <w:color w:val="000000" w:themeColor="text1"/>
      <w:sz w:val="22"/>
    </w:rPr>
  </w:style>
  <w:style w:type="paragraph" w:customStyle="1" w:styleId="Tekst">
    <w:name w:val="Tekst"/>
    <w:basedOn w:val="Bodytekst"/>
    <w:link w:val="TekstChar"/>
    <w:qFormat/>
    <w:rsid w:val="00235E90"/>
    <w:pPr>
      <w:ind w:left="0"/>
    </w:pPr>
    <w:rPr>
      <w:rFonts w:cs="Open Sans"/>
      <w:color w:val="000000"/>
      <w:szCs w:val="23"/>
      <w:shd w:val="clear" w:color="auto" w:fill="FFFFFF"/>
    </w:rPr>
  </w:style>
  <w:style w:type="table" w:customStyle="1" w:styleId="Stijl4">
    <w:name w:val="Stijl4"/>
    <w:basedOn w:val="Standaardtabel"/>
    <w:uiPriority w:val="99"/>
    <w:rsid w:val="00235E90"/>
    <w:pPr>
      <w:spacing w:after="0" w:line="240" w:lineRule="auto"/>
      <w:ind w:left="113"/>
    </w:pPr>
    <w:rPr>
      <w:rFonts w:ascii="Nunito" w:hAnsi="Nunito"/>
    </w:rPr>
    <w:tblPr>
      <w:tblStyleRowBandSize w:val="1"/>
      <w:tblBorders>
        <w:insideV w:val="single" w:sz="6" w:space="0" w:color="699B99"/>
      </w:tblBorders>
    </w:tblPr>
    <w:tblStylePr w:type="firstRow">
      <w:rPr>
        <w:rFonts w:ascii="Roboto Black" w:hAnsi="Roboto Black"/>
        <w:color w:val="FFFFFF" w:themeColor="background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6" w:space="0" w:color="FFFFFF" w:themeColor="background1"/>
          <w:tl2br w:val="nil"/>
          <w:tr2bl w:val="nil"/>
        </w:tcBorders>
        <w:shd w:val="clear" w:color="auto" w:fill="699B99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BCD2D1"/>
      </w:tcPr>
    </w:tblStylePr>
  </w:style>
  <w:style w:type="character" w:customStyle="1" w:styleId="TekstChar">
    <w:name w:val="Tekst Char"/>
    <w:basedOn w:val="BodytekstChar"/>
    <w:link w:val="Tekst"/>
    <w:rsid w:val="00235E90"/>
    <w:rPr>
      <w:rFonts w:ascii="Nunito Light" w:hAnsi="Nunito Light" w:cs="Open Sans"/>
      <w:color w:val="000000"/>
      <w:szCs w:val="23"/>
      <w:lang w:val="nl-BE"/>
    </w:rPr>
  </w:style>
  <w:style w:type="character" w:customStyle="1" w:styleId="VerslagTitelChar">
    <w:name w:val="Verslag Titel Char"/>
    <w:basedOn w:val="Standaardalinea-lettertype"/>
    <w:link w:val="VerslagTitel"/>
    <w:rsid w:val="00996868"/>
    <w:rPr>
      <w:rFonts w:ascii="Roboto" w:hAnsi="Roboto" w:cs="Times New Roman (Body CS)"/>
      <w:color w:val="699B99" w:themeColor="accent1"/>
      <w:sz w:val="44"/>
      <w:lang w:val="nl-BE"/>
    </w:rPr>
  </w:style>
  <w:style w:type="paragraph" w:customStyle="1" w:styleId="BasicParagraph">
    <w:name w:val="[Basic Paragraph]"/>
    <w:basedOn w:val="Standaard"/>
    <w:uiPriority w:val="99"/>
    <w:rsid w:val="0020060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numbering" w:styleId="111111">
    <w:name w:val="Outline List 2"/>
    <w:basedOn w:val="Geenlijst"/>
    <w:uiPriority w:val="99"/>
    <w:semiHidden/>
    <w:unhideWhenUsed/>
    <w:rsid w:val="00BA5EB2"/>
    <w:pPr>
      <w:numPr>
        <w:numId w:val="3"/>
      </w:numPr>
    </w:pPr>
  </w:style>
  <w:style w:type="character" w:customStyle="1" w:styleId="Kop2Char">
    <w:name w:val="Kop 2 Char"/>
    <w:basedOn w:val="Standaardalinea-lettertype"/>
    <w:link w:val="Kop20"/>
    <w:rsid w:val="00634144"/>
    <w:rPr>
      <w:rFonts w:ascii="Nunito" w:hAnsi="Nunito"/>
      <w:smallCaps/>
      <w:color w:val="699C99"/>
      <w:sz w:val="24"/>
      <w:lang w:val="nl-NL"/>
    </w:rPr>
  </w:style>
  <w:style w:type="character" w:customStyle="1" w:styleId="Kop3Char">
    <w:name w:val="Kop 3 Char"/>
    <w:basedOn w:val="Standaardalinea-lettertype"/>
    <w:link w:val="Kop30"/>
    <w:rsid w:val="00996868"/>
    <w:rPr>
      <w:rFonts w:asciiTheme="majorHAnsi" w:hAnsiTheme="majorHAnsi" w:cs="Times New Roman (Body CS)"/>
      <w:caps/>
      <w:color w:val="000000" w:themeColor="text1"/>
      <w:sz w:val="20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565A2B"/>
    <w:rPr>
      <w:rFonts w:cs="Times New Roman (Body CS)"/>
      <w:caps/>
      <w:color w:val="000000" w:themeColor="text1"/>
      <w:sz w:val="17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565A2B"/>
    <w:rPr>
      <w:rFonts w:cs="Times New Roman (Body CS)"/>
      <w:caps/>
      <w:color w:val="000000" w:themeColor="text1"/>
      <w:sz w:val="17"/>
      <w:lang w:val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A5EB2"/>
    <w:rPr>
      <w:rFonts w:asciiTheme="majorHAnsi" w:eastAsiaTheme="majorEastAsia" w:hAnsiTheme="majorHAnsi" w:cstheme="majorBidi"/>
      <w:color w:val="334D4C" w:themeColor="accent1" w:themeShade="7F"/>
      <w:sz w:val="20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A5EB2"/>
    <w:rPr>
      <w:rFonts w:asciiTheme="majorHAnsi" w:eastAsiaTheme="majorEastAsia" w:hAnsiTheme="majorHAnsi" w:cstheme="majorBidi"/>
      <w:i/>
      <w:iCs/>
      <w:color w:val="334D4C" w:themeColor="accent1" w:themeShade="7F"/>
      <w:sz w:val="2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A5EB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A5E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BE"/>
    </w:rPr>
  </w:style>
  <w:style w:type="character" w:customStyle="1" w:styleId="Kop1Char">
    <w:name w:val="Kop 1 Char"/>
    <w:basedOn w:val="Standaardalinea-lettertype"/>
    <w:link w:val="Kop1"/>
    <w:rsid w:val="00634144"/>
    <w:rPr>
      <w:rFonts w:ascii="Nunito" w:hAnsi="Nunito"/>
      <w:smallCaps/>
      <w:color w:val="699C99"/>
      <w:sz w:val="28"/>
      <w:lang w:val="nl-NL"/>
    </w:rPr>
  </w:style>
  <w:style w:type="paragraph" w:styleId="Inhopg2">
    <w:name w:val="toc 2"/>
    <w:basedOn w:val="Standaard"/>
    <w:next w:val="Standaard"/>
    <w:autoRedefine/>
    <w:uiPriority w:val="39"/>
    <w:semiHidden/>
    <w:rsid w:val="00A64310"/>
    <w:pPr>
      <w:numPr>
        <w:ilvl w:val="1"/>
        <w:numId w:val="6"/>
      </w:numPr>
      <w:tabs>
        <w:tab w:val="clear" w:pos="1985"/>
        <w:tab w:val="num" w:pos="2127"/>
        <w:tab w:val="left" w:pos="2410"/>
        <w:tab w:val="right" w:leader="dot" w:pos="8931"/>
      </w:tabs>
      <w:spacing w:after="120" w:line="240" w:lineRule="atLeast"/>
    </w:pPr>
    <w:rPr>
      <w:rFonts w:ascii="Roboto" w:hAnsi="Roboto"/>
      <w:noProof/>
      <w:color w:val="000000" w:themeColor="text1"/>
      <w:lang w:val="nl-NL"/>
    </w:rPr>
  </w:style>
  <w:style w:type="paragraph" w:styleId="Inhopg1">
    <w:name w:val="toc 1"/>
    <w:basedOn w:val="Standaard"/>
    <w:next w:val="Standaard"/>
    <w:autoRedefine/>
    <w:uiPriority w:val="39"/>
    <w:semiHidden/>
    <w:rsid w:val="000B1C2C"/>
    <w:pPr>
      <w:numPr>
        <w:numId w:val="6"/>
      </w:numPr>
      <w:tabs>
        <w:tab w:val="left" w:pos="1985"/>
        <w:tab w:val="right" w:leader="dot" w:pos="8931"/>
      </w:tabs>
      <w:spacing w:after="120" w:line="240" w:lineRule="atLeast"/>
    </w:pPr>
    <w:rPr>
      <w:rFonts w:ascii="Roboto" w:hAnsi="Roboto" w:cs="Times New Roman (Body CS)"/>
      <w:caps/>
      <w:noProof/>
      <w:color w:val="699B99" w:themeColor="accent1"/>
      <w:sz w:val="24"/>
      <w:lang w:val="nl-NL"/>
    </w:rPr>
  </w:style>
  <w:style w:type="paragraph" w:styleId="Inhopg3">
    <w:name w:val="toc 3"/>
    <w:basedOn w:val="Bodytekst"/>
    <w:next w:val="Bodytekst"/>
    <w:autoRedefine/>
    <w:uiPriority w:val="39"/>
    <w:semiHidden/>
    <w:rsid w:val="00023C02"/>
    <w:pPr>
      <w:numPr>
        <w:ilvl w:val="2"/>
        <w:numId w:val="6"/>
      </w:numPr>
      <w:tabs>
        <w:tab w:val="clear" w:pos="2552"/>
        <w:tab w:val="num" w:pos="2694"/>
        <w:tab w:val="left" w:pos="2835"/>
        <w:tab w:val="right" w:leader="dot" w:pos="8931"/>
      </w:tabs>
      <w:ind w:left="2127"/>
    </w:pPr>
    <w:rPr>
      <w:rFonts w:ascii="Roboto" w:hAnsi="Roboto"/>
      <w:noProof/>
      <w:sz w:val="19"/>
    </w:rPr>
  </w:style>
  <w:style w:type="paragraph" w:styleId="Bijschrift">
    <w:name w:val="caption"/>
    <w:aliases w:val="Figuur"/>
    <w:basedOn w:val="Bodytekst"/>
    <w:next w:val="Tabeltekst"/>
    <w:uiPriority w:val="35"/>
    <w:semiHidden/>
    <w:qFormat/>
    <w:rsid w:val="00452A37"/>
    <w:pPr>
      <w:keepNext/>
      <w:spacing w:after="60" w:line="240" w:lineRule="auto"/>
    </w:pPr>
    <w:rPr>
      <w:rFonts w:asciiTheme="majorHAnsi" w:hAnsiTheme="majorHAnsi"/>
      <w:iCs/>
      <w:color w:val="699B99" w:themeColor="accent1"/>
      <w:sz w:val="18"/>
      <w:szCs w:val="18"/>
    </w:rPr>
  </w:style>
  <w:style w:type="paragraph" w:styleId="Lijstmetafbeeldingen">
    <w:name w:val="table of figures"/>
    <w:basedOn w:val="Standaard"/>
    <w:next w:val="Standaard"/>
    <w:uiPriority w:val="99"/>
    <w:unhideWhenUsed/>
    <w:rsid w:val="00357B50"/>
    <w:pPr>
      <w:spacing w:after="0"/>
    </w:pPr>
  </w:style>
  <w:style w:type="character" w:styleId="Hyperlink">
    <w:name w:val="Hyperlink"/>
    <w:basedOn w:val="Standaardalinea-lettertype"/>
    <w:uiPriority w:val="99"/>
    <w:unhideWhenUsed/>
    <w:rsid w:val="00357B50"/>
    <w:rPr>
      <w:color w:val="F6B13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26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261D9"/>
    <w:rPr>
      <w:rFonts w:ascii="Segoe UI" w:hAnsi="Segoe UI" w:cs="Segoe UI"/>
      <w:sz w:val="18"/>
      <w:szCs w:val="18"/>
    </w:rPr>
  </w:style>
  <w:style w:type="paragraph" w:customStyle="1" w:styleId="Colofontekst">
    <w:name w:val="Colofontekst"/>
    <w:basedOn w:val="Standaard"/>
    <w:semiHidden/>
    <w:rsid w:val="004D07F9"/>
    <w:pPr>
      <w:spacing w:after="0" w:line="240" w:lineRule="atLeast"/>
    </w:pPr>
    <w:rPr>
      <w:rFonts w:eastAsia="Times New Roman" w:cs="Times New Roman"/>
      <w:sz w:val="17"/>
      <w:szCs w:val="20"/>
    </w:rPr>
  </w:style>
  <w:style w:type="character" w:customStyle="1" w:styleId="Covertekst">
    <w:name w:val="Covertekst"/>
    <w:basedOn w:val="Standaardalinea-lettertype"/>
    <w:semiHidden/>
    <w:rsid w:val="00097ED1"/>
    <w:rPr>
      <w:rFonts w:ascii="Roboto" w:hAnsi="Roboto"/>
      <w:caps/>
      <w:smallCaps w:val="0"/>
      <w:color w:val="FFFFFF" w:themeColor="background1"/>
      <w:sz w:val="32"/>
    </w:rPr>
  </w:style>
  <w:style w:type="numbering" w:customStyle="1" w:styleId="Nummerlijst">
    <w:name w:val="Nummerlijst"/>
    <w:uiPriority w:val="99"/>
    <w:rsid w:val="003361AE"/>
    <w:pPr>
      <w:numPr>
        <w:numId w:val="7"/>
      </w:numPr>
    </w:pPr>
  </w:style>
  <w:style w:type="paragraph" w:customStyle="1" w:styleId="Nummerlist">
    <w:name w:val="Nummerlist"/>
    <w:basedOn w:val="Bulletlijst"/>
    <w:rsid w:val="003361AE"/>
    <w:pPr>
      <w:numPr>
        <w:numId w:val="8"/>
      </w:numPr>
      <w:spacing w:after="60"/>
    </w:pPr>
  </w:style>
  <w:style w:type="paragraph" w:customStyle="1" w:styleId="Tabeltekst">
    <w:name w:val="Tabeltekst"/>
    <w:basedOn w:val="Bodytekst"/>
    <w:uiPriority w:val="3"/>
    <w:rsid w:val="005B04AD"/>
    <w:pPr>
      <w:spacing w:after="0"/>
      <w:ind w:left="0"/>
    </w:pPr>
    <w:rPr>
      <w:rFonts w:cs="Times New Roman (Body CS)"/>
    </w:rPr>
  </w:style>
  <w:style w:type="paragraph" w:styleId="Voetnoottekst">
    <w:name w:val="footnote text"/>
    <w:basedOn w:val="Bodytekst"/>
    <w:link w:val="VoetnoottekstChar"/>
    <w:uiPriority w:val="99"/>
    <w:rsid w:val="00FA4F69"/>
    <w:pPr>
      <w:spacing w:after="0"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FA4F69"/>
    <w:rPr>
      <w:color w:val="000000" w:themeColor="text1"/>
      <w:sz w:val="14"/>
      <w:szCs w:val="20"/>
      <w:lang w:val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A4F69"/>
    <w:rPr>
      <w:vertAlign w:val="superscript"/>
    </w:rPr>
  </w:style>
  <w:style w:type="character" w:styleId="Zwaar">
    <w:name w:val="Strong"/>
    <w:basedOn w:val="Standaardalinea-lettertype"/>
    <w:uiPriority w:val="22"/>
    <w:semiHidden/>
    <w:rsid w:val="003D32D8"/>
    <w:rPr>
      <w:b/>
      <w:bCs/>
      <w:color w:val="323D4E" w:themeColor="text2" w:themeTint="E6"/>
    </w:rPr>
  </w:style>
  <w:style w:type="character" w:styleId="Nadruk">
    <w:name w:val="Emphasis"/>
    <w:basedOn w:val="Standaardalinea-lettertype"/>
    <w:uiPriority w:val="20"/>
    <w:semiHidden/>
    <w:rsid w:val="003D32D8"/>
    <w:rPr>
      <w:b w:val="0"/>
      <w:i/>
      <w:iCs/>
      <w:color w:val="222A35" w:themeColor="text2"/>
    </w:rPr>
  </w:style>
  <w:style w:type="paragraph" w:styleId="Geenafstand">
    <w:name w:val="No Spacing"/>
    <w:link w:val="GeenafstandChar"/>
    <w:uiPriority w:val="1"/>
    <w:rsid w:val="003D32D8"/>
    <w:pPr>
      <w:spacing w:after="0" w:line="240" w:lineRule="auto"/>
    </w:pPr>
    <w:rPr>
      <w:lang w:val="nl-BE"/>
    </w:rPr>
  </w:style>
  <w:style w:type="paragraph" w:styleId="Lijstalinea">
    <w:name w:val="List Paragraph"/>
    <w:basedOn w:val="Standaard"/>
    <w:uiPriority w:val="34"/>
    <w:rsid w:val="003D32D8"/>
    <w:pPr>
      <w:ind w:left="720" w:hanging="289"/>
      <w:contextualSpacing/>
    </w:pPr>
  </w:style>
  <w:style w:type="character" w:styleId="Intensievebenadrukking">
    <w:name w:val="Intense Emphasis"/>
    <w:basedOn w:val="Standaardalinea-lettertype"/>
    <w:uiPriority w:val="21"/>
    <w:semiHidden/>
    <w:rsid w:val="003D32D8"/>
    <w:rPr>
      <w:b/>
      <w:bCs/>
      <w:i/>
      <w:iCs/>
      <w:color w:val="222A35" w:themeColor="text2"/>
    </w:rPr>
  </w:style>
  <w:style w:type="character" w:styleId="Subtieleverwijzing">
    <w:name w:val="Subtle Reference"/>
    <w:basedOn w:val="Standaardalinea-lettertype"/>
    <w:uiPriority w:val="31"/>
    <w:semiHidden/>
    <w:rsid w:val="003D32D8"/>
    <w:rPr>
      <w:smallCaps/>
      <w:color w:val="000000"/>
      <w:u w:val="single"/>
    </w:rPr>
  </w:style>
  <w:style w:type="character" w:styleId="Intensieveverwijzing">
    <w:name w:val="Intense Reference"/>
    <w:basedOn w:val="Standaardalinea-lettertype"/>
    <w:uiPriority w:val="32"/>
    <w:semiHidden/>
    <w:rsid w:val="003D32D8"/>
    <w:rPr>
      <w:rFonts w:asciiTheme="minorHAnsi" w:hAnsiTheme="minorHAnsi"/>
      <w:b/>
      <w:bCs/>
      <w:smallCaps/>
      <w:color w:val="222A35" w:themeColor="text2"/>
      <w:spacing w:val="5"/>
      <w:sz w:val="22"/>
      <w:u w:val="single"/>
    </w:rPr>
  </w:style>
  <w:style w:type="character" w:styleId="Titelvanboek">
    <w:name w:val="Book Title"/>
    <w:basedOn w:val="Standaardalinea-lettertype"/>
    <w:uiPriority w:val="33"/>
    <w:semiHidden/>
    <w:rsid w:val="003D32D8"/>
    <w:rPr>
      <w:rFonts w:asciiTheme="majorHAnsi" w:hAnsiTheme="majorHAnsi"/>
      <w:b/>
      <w:bCs/>
      <w:caps w:val="0"/>
      <w:smallCaps/>
      <w:color w:val="222A35" w:themeColor="text2"/>
      <w:spacing w:val="10"/>
      <w:sz w:val="2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D32D8"/>
    <w:pPr>
      <w:spacing w:before="480" w:line="264" w:lineRule="auto"/>
      <w:outlineLvl w:val="9"/>
    </w:pPr>
    <w:rPr>
      <w:rFonts w:ascii="Arial" w:eastAsiaTheme="majorEastAsia" w:hAnsi="Arial" w:cstheme="majorBidi"/>
      <w:b/>
      <w:bCs/>
      <w:caps/>
      <w:color w:val="auto"/>
      <w:sz w:val="40"/>
      <w:szCs w:val="28"/>
      <w:lang w:val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D32D8"/>
    <w:rPr>
      <w:lang w:val="nl-BE"/>
    </w:rPr>
  </w:style>
  <w:style w:type="paragraph" w:styleId="Inhopg4">
    <w:name w:val="toc 4"/>
    <w:basedOn w:val="Standaard"/>
    <w:next w:val="Standaard"/>
    <w:autoRedefine/>
    <w:uiPriority w:val="39"/>
    <w:semiHidden/>
    <w:rsid w:val="003D32D8"/>
    <w:pPr>
      <w:spacing w:after="100"/>
      <w:ind w:left="660"/>
    </w:pPr>
  </w:style>
  <w:style w:type="paragraph" w:customStyle="1" w:styleId="TabelPV">
    <w:name w:val="Tabel_PV"/>
    <w:basedOn w:val="Tabeltekst"/>
    <w:link w:val="TabelPVChar"/>
    <w:semiHidden/>
    <w:qFormat/>
    <w:rsid w:val="00FB2154"/>
    <w:pPr>
      <w:spacing w:before="60" w:after="80"/>
      <w:jc w:val="left"/>
    </w:pPr>
  </w:style>
  <w:style w:type="character" w:customStyle="1" w:styleId="TabelPVChar">
    <w:name w:val="Tabel_PV Char"/>
    <w:basedOn w:val="Standaardalinea-lettertype"/>
    <w:link w:val="TabelPV"/>
    <w:semiHidden/>
    <w:rsid w:val="00996868"/>
    <w:rPr>
      <w:rFonts w:cs="Times New Roman (Body CS)"/>
      <w:color w:val="000000" w:themeColor="text1"/>
      <w:sz w:val="17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D32D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D32D8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D32D8"/>
    <w:rPr>
      <w:rFonts w:ascii="Arial" w:hAnsi="Arial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32D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32D8"/>
    <w:rPr>
      <w:rFonts w:ascii="Arial" w:hAnsi="Arial"/>
      <w:b/>
      <w:bCs/>
      <w:sz w:val="20"/>
      <w:szCs w:val="20"/>
      <w:lang w:val="nl-BE"/>
    </w:rPr>
  </w:style>
  <w:style w:type="numbering" w:customStyle="1" w:styleId="Pijlen">
    <w:name w:val="Pijlen"/>
    <w:uiPriority w:val="99"/>
    <w:rsid w:val="00B67A71"/>
    <w:pPr>
      <w:numPr>
        <w:numId w:val="10"/>
      </w:numPr>
    </w:pPr>
  </w:style>
  <w:style w:type="paragraph" w:customStyle="1" w:styleId="Bullet-Pijl">
    <w:name w:val="Bullet - Pijl"/>
    <w:basedOn w:val="Lijstalinea"/>
    <w:rsid w:val="00227D48"/>
    <w:pPr>
      <w:numPr>
        <w:numId w:val="12"/>
      </w:numPr>
      <w:spacing w:before="120" w:line="260" w:lineRule="atLeast"/>
    </w:pPr>
    <w:rPr>
      <w:rFonts w:asciiTheme="minorHAnsi" w:hAnsiTheme="minorHAnsi"/>
      <w:sz w:val="17"/>
    </w:rPr>
  </w:style>
  <w:style w:type="paragraph" w:customStyle="1" w:styleId="Highlight">
    <w:name w:val="Highlight"/>
    <w:basedOn w:val="Bodytekst"/>
    <w:semiHidden/>
    <w:qFormat/>
    <w:rsid w:val="002D0663"/>
    <w:pPr>
      <w:pBdr>
        <w:top w:val="single" w:sz="24" w:space="4" w:color="F2F2F2" w:themeColor="background1" w:themeShade="F2"/>
        <w:left w:val="single" w:sz="24" w:space="5" w:color="F2F2F2" w:themeColor="background1" w:themeShade="F2"/>
        <w:bottom w:val="single" w:sz="24" w:space="4" w:color="F2F2F2" w:themeColor="background1" w:themeShade="F2"/>
        <w:right w:val="single" w:sz="24" w:space="5" w:color="F2F2F2" w:themeColor="background1" w:themeShade="F2"/>
      </w:pBdr>
      <w:shd w:val="clear" w:color="auto" w:fill="F2F2F2" w:themeFill="background1" w:themeFillShade="F2"/>
      <w:spacing w:after="0" w:line="240" w:lineRule="auto"/>
      <w:ind w:left="851"/>
    </w:pPr>
  </w:style>
  <w:style w:type="paragraph" w:styleId="Titel">
    <w:name w:val="Title"/>
    <w:basedOn w:val="Standaard"/>
    <w:next w:val="Standaard"/>
    <w:link w:val="TitelChar"/>
    <w:uiPriority w:val="10"/>
    <w:rsid w:val="00634144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4144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paragraph" w:customStyle="1" w:styleId="TitelVlot">
    <w:name w:val="Titel Vlot"/>
    <w:basedOn w:val="Titel"/>
    <w:link w:val="TitelVlotChar"/>
    <w:qFormat/>
    <w:rsid w:val="00634144"/>
    <w:rPr>
      <w:color w:val="699C99"/>
    </w:rPr>
  </w:style>
  <w:style w:type="paragraph" w:customStyle="1" w:styleId="Stijl10">
    <w:name w:val="Stijl1"/>
    <w:basedOn w:val="TitelVlot"/>
    <w:link w:val="Stijl1Char"/>
    <w:rsid w:val="00EF1DBE"/>
    <w:pPr>
      <w:pBdr>
        <w:bottom w:val="single" w:sz="18" w:space="1" w:color="F6B140"/>
      </w:pBdr>
    </w:pPr>
    <w:rPr>
      <w:rFonts w:ascii="Nunito" w:hAnsi="Nunito"/>
    </w:rPr>
  </w:style>
  <w:style w:type="character" w:customStyle="1" w:styleId="TitelVlotChar">
    <w:name w:val="Titel Vlot Char"/>
    <w:basedOn w:val="TitelChar"/>
    <w:link w:val="TitelVlot"/>
    <w:rsid w:val="00634144"/>
    <w:rPr>
      <w:rFonts w:asciiTheme="majorHAnsi" w:eastAsiaTheme="majorEastAsia" w:hAnsiTheme="majorHAnsi" w:cstheme="majorBidi"/>
      <w:color w:val="699C99"/>
      <w:spacing w:val="-10"/>
      <w:kern w:val="28"/>
      <w:sz w:val="56"/>
      <w:szCs w:val="56"/>
      <w:lang w:val="nl-BE"/>
    </w:rPr>
  </w:style>
  <w:style w:type="paragraph" w:customStyle="1" w:styleId="Kop2">
    <w:name w:val="Kop2"/>
    <w:basedOn w:val="Bodytekst"/>
    <w:link w:val="Kop2Char0"/>
    <w:rsid w:val="00634144"/>
    <w:pPr>
      <w:numPr>
        <w:numId w:val="14"/>
      </w:numPr>
    </w:pPr>
    <w:rPr>
      <w:lang w:val="nl-NL"/>
    </w:rPr>
  </w:style>
  <w:style w:type="character" w:customStyle="1" w:styleId="Stijl1Char">
    <w:name w:val="Stijl1 Char"/>
    <w:basedOn w:val="TitelVlotChar"/>
    <w:link w:val="Stijl10"/>
    <w:rsid w:val="00EF1DBE"/>
    <w:rPr>
      <w:rFonts w:ascii="Nunito" w:eastAsiaTheme="majorEastAsia" w:hAnsi="Nunito" w:cstheme="majorBidi"/>
      <w:color w:val="699C99"/>
      <w:spacing w:val="-10"/>
      <w:kern w:val="28"/>
      <w:sz w:val="56"/>
      <w:szCs w:val="56"/>
      <w:lang w:val="nl-BE"/>
    </w:rPr>
  </w:style>
  <w:style w:type="paragraph" w:customStyle="1" w:styleId="Kop3">
    <w:name w:val="Kop3"/>
    <w:basedOn w:val="Kop20"/>
    <w:link w:val="Kop3Char0"/>
    <w:rsid w:val="00883162"/>
    <w:pPr>
      <w:numPr>
        <w:numId w:val="17"/>
      </w:numPr>
      <w:ind w:left="714" w:hanging="204"/>
    </w:pPr>
    <w:rPr>
      <w:sz w:val="22"/>
    </w:rPr>
  </w:style>
  <w:style w:type="character" w:customStyle="1" w:styleId="BodytekstChar">
    <w:name w:val="Bodytekst Char"/>
    <w:basedOn w:val="Standaardalinea-lettertype"/>
    <w:link w:val="Bodytekst"/>
    <w:rsid w:val="00D270A5"/>
    <w:rPr>
      <w:rFonts w:ascii="Nunito Light" w:hAnsi="Nunito Light"/>
      <w:color w:val="000000" w:themeColor="text1"/>
      <w:lang w:val="nl-BE"/>
    </w:rPr>
  </w:style>
  <w:style w:type="character" w:customStyle="1" w:styleId="Kop2Char0">
    <w:name w:val="Kop2 Char"/>
    <w:basedOn w:val="BodytekstChar"/>
    <w:link w:val="Kop2"/>
    <w:rsid w:val="00634144"/>
    <w:rPr>
      <w:rFonts w:ascii="Nunito Light" w:hAnsi="Nunito Light"/>
      <w:color w:val="000000" w:themeColor="text1"/>
      <w:lang w:val="nl-NL"/>
    </w:rPr>
  </w:style>
  <w:style w:type="paragraph" w:customStyle="1" w:styleId="Opsomming">
    <w:name w:val="Opsomming"/>
    <w:basedOn w:val="Bulletlijst"/>
    <w:link w:val="OpsommingChar"/>
    <w:rsid w:val="00D270A5"/>
    <w:pPr>
      <w:numPr>
        <w:numId w:val="0"/>
      </w:numPr>
    </w:pPr>
    <w:rPr>
      <w:rFonts w:cs="Open Sans"/>
      <w:color w:val="000000"/>
      <w:sz w:val="21"/>
      <w:szCs w:val="21"/>
      <w:shd w:val="clear" w:color="auto" w:fill="FFFFFF"/>
      <w:lang w:val="fr-FR"/>
    </w:rPr>
  </w:style>
  <w:style w:type="character" w:customStyle="1" w:styleId="Kop3Char0">
    <w:name w:val="Kop3 Char"/>
    <w:basedOn w:val="Kop2Char"/>
    <w:link w:val="Kop3"/>
    <w:rsid w:val="00883162"/>
    <w:rPr>
      <w:rFonts w:ascii="Nunito" w:hAnsi="Nunito"/>
      <w:smallCaps/>
      <w:color w:val="699C99"/>
      <w:sz w:val="24"/>
      <w:lang w:val="nl-NL"/>
    </w:rPr>
  </w:style>
  <w:style w:type="character" w:customStyle="1" w:styleId="BulletlijstChar">
    <w:name w:val="Bulletlijst Char"/>
    <w:basedOn w:val="BodytekstChar"/>
    <w:link w:val="Bulletlijst"/>
    <w:rsid w:val="00D270A5"/>
    <w:rPr>
      <w:rFonts w:ascii="Nunito Light" w:hAnsi="Nunito Light"/>
      <w:color w:val="000000" w:themeColor="text1"/>
      <w:lang w:val="fr-BE"/>
    </w:rPr>
  </w:style>
  <w:style w:type="character" w:customStyle="1" w:styleId="OpsommingChar">
    <w:name w:val="Opsomming Char"/>
    <w:basedOn w:val="BulletlijstChar"/>
    <w:link w:val="Opsomming"/>
    <w:rsid w:val="00D270A5"/>
    <w:rPr>
      <w:rFonts w:ascii="Nunito Light" w:hAnsi="Nunito Light" w:cs="Open Sans"/>
      <w:color w:val="000000"/>
      <w:sz w:val="21"/>
      <w:szCs w:val="21"/>
      <w:lang w:val="fr-FR"/>
    </w:rPr>
  </w:style>
  <w:style w:type="paragraph" w:customStyle="1" w:styleId="Stijl30">
    <w:name w:val="Stijl3"/>
    <w:basedOn w:val="Kop30"/>
    <w:link w:val="Stijl3Char"/>
    <w:rsid w:val="005B46B0"/>
    <w:rPr>
      <w:color w:val="699C99"/>
    </w:rPr>
  </w:style>
  <w:style w:type="paragraph" w:customStyle="1" w:styleId="Stijl2">
    <w:name w:val="Stijl2"/>
    <w:basedOn w:val="Kop20"/>
    <w:next w:val="Tekst"/>
    <w:link w:val="Stijl2Char"/>
    <w:qFormat/>
    <w:rsid w:val="005B46B0"/>
    <w:pPr>
      <w:numPr>
        <w:numId w:val="9"/>
      </w:numPr>
    </w:pPr>
  </w:style>
  <w:style w:type="character" w:customStyle="1" w:styleId="Stijl3Char">
    <w:name w:val="Stijl3 Char"/>
    <w:basedOn w:val="Kop3Char"/>
    <w:link w:val="Stijl30"/>
    <w:rsid w:val="005B46B0"/>
    <w:rPr>
      <w:rFonts w:asciiTheme="majorHAnsi" w:hAnsiTheme="majorHAnsi" w:cs="Times New Roman (Body CS)"/>
      <w:caps/>
      <w:color w:val="699C99"/>
      <w:sz w:val="20"/>
      <w:lang w:val="nl-BE"/>
    </w:rPr>
  </w:style>
  <w:style w:type="paragraph" w:customStyle="1" w:styleId="Stijl1">
    <w:name w:val="Stijl 1"/>
    <w:basedOn w:val="Kop1"/>
    <w:next w:val="Tekst"/>
    <w:link w:val="Stijl1Char0"/>
    <w:qFormat/>
    <w:rsid w:val="004527A8"/>
    <w:pPr>
      <w:numPr>
        <w:numId w:val="9"/>
      </w:numPr>
      <w:ind w:left="357" w:hanging="357"/>
    </w:pPr>
  </w:style>
  <w:style w:type="character" w:customStyle="1" w:styleId="Stijl2Char">
    <w:name w:val="Stijl2 Char"/>
    <w:basedOn w:val="Kop2Char"/>
    <w:link w:val="Stijl2"/>
    <w:rsid w:val="005B46B0"/>
    <w:rPr>
      <w:rFonts w:ascii="Nunito" w:hAnsi="Nunito"/>
      <w:smallCaps/>
      <w:color w:val="699C99"/>
      <w:sz w:val="24"/>
      <w:lang w:val="nl-NL"/>
    </w:rPr>
  </w:style>
  <w:style w:type="paragraph" w:customStyle="1" w:styleId="Opsomming1">
    <w:name w:val="Opsomming1"/>
    <w:basedOn w:val="Bodytekst"/>
    <w:link w:val="Opsomming1Char"/>
    <w:qFormat/>
    <w:rsid w:val="005B46B0"/>
    <w:pPr>
      <w:numPr>
        <w:numId w:val="18"/>
      </w:numPr>
    </w:pPr>
  </w:style>
  <w:style w:type="character" w:customStyle="1" w:styleId="Stijl1Char0">
    <w:name w:val="Stijl 1 Char"/>
    <w:basedOn w:val="Kop1Char"/>
    <w:link w:val="Stijl1"/>
    <w:rsid w:val="004527A8"/>
    <w:rPr>
      <w:rFonts w:ascii="Nunito" w:hAnsi="Nunito"/>
      <w:smallCaps/>
      <w:color w:val="699C99"/>
      <w:sz w:val="28"/>
      <w:lang w:val="nl-NL"/>
    </w:rPr>
  </w:style>
  <w:style w:type="character" w:customStyle="1" w:styleId="Opsomming1Char">
    <w:name w:val="Opsomming1 Char"/>
    <w:basedOn w:val="BodytekstChar"/>
    <w:link w:val="Opsomming1"/>
    <w:rsid w:val="005B46B0"/>
    <w:rPr>
      <w:rFonts w:ascii="Nunito Light" w:hAnsi="Nunito Light"/>
      <w:color w:val="000000" w:themeColor="text1"/>
      <w:lang w:val="nl-BE"/>
    </w:rPr>
  </w:style>
  <w:style w:type="paragraph" w:customStyle="1" w:styleId="Stijl3">
    <w:name w:val="Stijl 3"/>
    <w:basedOn w:val="Stijl30"/>
    <w:next w:val="Tekst"/>
    <w:link w:val="Stijl3Char0"/>
    <w:qFormat/>
    <w:rsid w:val="00235E90"/>
    <w:pPr>
      <w:numPr>
        <w:numId w:val="9"/>
      </w:numPr>
    </w:pPr>
    <w:rPr>
      <w:rFonts w:ascii="Nunito" w:hAnsi="Nunito"/>
    </w:rPr>
  </w:style>
  <w:style w:type="paragraph" w:customStyle="1" w:styleId="Tabelbenaming">
    <w:name w:val="Tabelbenaming"/>
    <w:basedOn w:val="Tekst"/>
    <w:link w:val="TabelbenamingChar"/>
    <w:qFormat/>
    <w:rsid w:val="00235E90"/>
    <w:rPr>
      <w:color w:val="699B99"/>
      <w:sz w:val="18"/>
      <w:szCs w:val="20"/>
    </w:rPr>
  </w:style>
  <w:style w:type="character" w:customStyle="1" w:styleId="Stijl3Char0">
    <w:name w:val="Stijl 3 Char"/>
    <w:basedOn w:val="Stijl3Char"/>
    <w:link w:val="Stijl3"/>
    <w:rsid w:val="00235E90"/>
    <w:rPr>
      <w:rFonts w:ascii="Nunito" w:hAnsi="Nunito" w:cs="Times New Roman (Body CS)"/>
      <w:caps/>
      <w:color w:val="699C99"/>
      <w:sz w:val="20"/>
      <w:lang w:val="nl-BE"/>
    </w:rPr>
  </w:style>
  <w:style w:type="table" w:customStyle="1" w:styleId="TabelVlot2">
    <w:name w:val="Tabel Vlot 2"/>
    <w:basedOn w:val="Standaardtabel"/>
    <w:uiPriority w:val="99"/>
    <w:rsid w:val="00667B4A"/>
    <w:pPr>
      <w:spacing w:after="0" w:line="240" w:lineRule="auto"/>
      <w:ind w:left="113"/>
    </w:pPr>
    <w:rPr>
      <w:rFonts w:ascii="Nunito Light" w:hAnsi="Nunito Light"/>
      <w:color w:val="699B99"/>
    </w:rPr>
    <w:tblPr/>
    <w:tblStylePr w:type="firstRow">
      <w:rPr>
        <w:rFonts w:asciiTheme="majorHAnsi" w:hAnsiTheme="majorHAnsi"/>
      </w:rPr>
    </w:tblStylePr>
    <w:tblStylePr w:type="firstCol">
      <w:pPr>
        <w:wordWrap/>
        <w:ind w:leftChars="0" w:left="113"/>
      </w:pPr>
      <w:rPr>
        <w:rFonts w:ascii="Roboto Black" w:hAnsi="Roboto Black"/>
        <w:caps/>
        <w:smallCaps w:val="0"/>
        <w:color w:val="FFFFFF" w:themeColor="background1"/>
        <w:sz w:val="22"/>
      </w:rPr>
      <w:tblPr/>
      <w:tcPr>
        <w:tcBorders>
          <w:insideH w:val="single" w:sz="6" w:space="0" w:color="FFFFFF" w:themeColor="background1"/>
        </w:tcBorders>
        <w:shd w:val="clear" w:color="auto" w:fill="F6B13F"/>
      </w:tcPr>
    </w:tblStylePr>
  </w:style>
  <w:style w:type="character" w:customStyle="1" w:styleId="TabelbenamingChar">
    <w:name w:val="Tabelbenaming Char"/>
    <w:basedOn w:val="TekstChar"/>
    <w:link w:val="Tabelbenaming"/>
    <w:rsid w:val="00235E90"/>
    <w:rPr>
      <w:rFonts w:ascii="Nunito Light" w:hAnsi="Nunito Light" w:cs="Open Sans"/>
      <w:color w:val="699B99"/>
      <w:sz w:val="18"/>
      <w:szCs w:val="20"/>
      <w:lang w:val="nl-BE"/>
    </w:rPr>
  </w:style>
  <w:style w:type="table" w:customStyle="1" w:styleId="Tabel2">
    <w:name w:val="Tabel 2"/>
    <w:basedOn w:val="Standaardtabel"/>
    <w:uiPriority w:val="99"/>
    <w:rsid w:val="00304DC2"/>
    <w:pPr>
      <w:spacing w:after="0" w:line="240" w:lineRule="auto"/>
    </w:pPr>
    <w:rPr>
      <w:color w:val="699B99"/>
    </w:rPr>
    <w:tblPr/>
    <w:tblStylePr w:type="firstRow">
      <w:tblPr/>
      <w:tcPr>
        <w:tcBorders>
          <w:insideH w:val="single" w:sz="6" w:space="0" w:color="FFFFFF" w:themeColor="background1"/>
        </w:tcBorders>
      </w:tcPr>
    </w:tblStylePr>
    <w:tblStylePr w:type="firstCol">
      <w:rPr>
        <w:rFonts w:ascii="Roboto Black" w:hAnsi="Roboto Black"/>
        <w:caps/>
        <w:smallCaps w:val="0"/>
        <w:color w:val="FFFFFF" w:themeColor="background1"/>
        <w:sz w:val="22"/>
      </w:rPr>
      <w:tblPr/>
      <w:tcPr>
        <w:tcBorders>
          <w:insideH w:val="single" w:sz="6" w:space="0" w:color="FFFFFF" w:themeColor="background1"/>
        </w:tcBorders>
        <w:shd w:val="clear" w:color="auto" w:fill="F6B13F"/>
      </w:tcPr>
    </w:tblStylePr>
  </w:style>
  <w:style w:type="paragraph" w:customStyle="1" w:styleId="Opsommingcijfers">
    <w:name w:val="Opsomming cijfers"/>
    <w:basedOn w:val="Opsomming1"/>
    <w:link w:val="OpsommingcijfersChar"/>
    <w:qFormat/>
    <w:rsid w:val="008D7535"/>
    <w:pPr>
      <w:numPr>
        <w:numId w:val="22"/>
      </w:numPr>
      <w:ind w:left="658" w:hanging="357"/>
    </w:pPr>
  </w:style>
  <w:style w:type="character" w:customStyle="1" w:styleId="OpsommingcijfersChar">
    <w:name w:val="Opsomming cijfers Char"/>
    <w:basedOn w:val="Opsomming1Char"/>
    <w:link w:val="Opsommingcijfers"/>
    <w:rsid w:val="008D7535"/>
    <w:rPr>
      <w:rFonts w:ascii="Nunito Light" w:hAnsi="Nunito Light"/>
      <w:color w:val="000000" w:themeColor="text1"/>
      <w:lang w:val="nl-BE"/>
    </w:rPr>
  </w:style>
  <w:style w:type="table" w:styleId="Rastertabel1licht-Accent1">
    <w:name w:val="Grid Table 1 Light Accent 1"/>
    <w:basedOn w:val="Standaardtabel"/>
    <w:uiPriority w:val="46"/>
    <w:rsid w:val="007F4586"/>
    <w:pPr>
      <w:spacing w:after="0" w:line="240" w:lineRule="auto"/>
    </w:pPr>
    <w:tblPr>
      <w:tblStyleRowBandSize w:val="1"/>
      <w:tblStyleColBandSize w:val="1"/>
      <w:tblBorders>
        <w:top w:val="single" w:sz="4" w:space="0" w:color="C3D7D6" w:themeColor="accent1" w:themeTint="66"/>
        <w:left w:val="single" w:sz="4" w:space="0" w:color="C3D7D6" w:themeColor="accent1" w:themeTint="66"/>
        <w:bottom w:val="single" w:sz="4" w:space="0" w:color="C3D7D6" w:themeColor="accent1" w:themeTint="66"/>
        <w:right w:val="single" w:sz="4" w:space="0" w:color="C3D7D6" w:themeColor="accent1" w:themeTint="66"/>
        <w:insideH w:val="single" w:sz="4" w:space="0" w:color="C3D7D6" w:themeColor="accent1" w:themeTint="66"/>
        <w:insideV w:val="single" w:sz="4" w:space="0" w:color="C3D7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5C3C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3C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jsttabel3-Accent1">
    <w:name w:val="List Table 3 Accent 1"/>
    <w:basedOn w:val="Standaardtabel"/>
    <w:uiPriority w:val="48"/>
    <w:rsid w:val="00E77F3B"/>
    <w:pPr>
      <w:spacing w:after="0" w:line="240" w:lineRule="auto"/>
    </w:pPr>
    <w:tblPr>
      <w:tblStyleRowBandSize w:val="1"/>
      <w:tblStyleColBandSize w:val="1"/>
      <w:tblBorders>
        <w:top w:val="single" w:sz="4" w:space="0" w:color="699B99" w:themeColor="accent1"/>
        <w:left w:val="single" w:sz="4" w:space="0" w:color="699B99" w:themeColor="accent1"/>
        <w:bottom w:val="single" w:sz="4" w:space="0" w:color="699B99" w:themeColor="accent1"/>
        <w:right w:val="single" w:sz="4" w:space="0" w:color="699B9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9B99" w:themeFill="accent1"/>
      </w:tcPr>
    </w:tblStylePr>
    <w:tblStylePr w:type="lastRow">
      <w:rPr>
        <w:b/>
        <w:bCs/>
      </w:rPr>
      <w:tblPr/>
      <w:tcPr>
        <w:tcBorders>
          <w:top w:val="double" w:sz="4" w:space="0" w:color="699B9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9B99" w:themeColor="accent1"/>
          <w:right w:val="single" w:sz="4" w:space="0" w:color="699B99" w:themeColor="accent1"/>
        </w:tcBorders>
      </w:tcPr>
    </w:tblStylePr>
    <w:tblStylePr w:type="band1Horz">
      <w:tblPr/>
      <w:tcPr>
        <w:tcBorders>
          <w:top w:val="single" w:sz="4" w:space="0" w:color="699B99" w:themeColor="accent1"/>
          <w:bottom w:val="single" w:sz="4" w:space="0" w:color="699B9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9B99" w:themeColor="accent1"/>
          <w:left w:val="nil"/>
        </w:tcBorders>
      </w:tcPr>
    </w:tblStylePr>
    <w:tblStylePr w:type="swCell">
      <w:tblPr/>
      <w:tcPr>
        <w:tcBorders>
          <w:top w:val="double" w:sz="4" w:space="0" w:color="699B99" w:themeColor="accent1"/>
          <w:right w:val="nil"/>
        </w:tcBorders>
      </w:tcPr>
    </w:tblStylePr>
  </w:style>
  <w:style w:type="table" w:styleId="Lijsttabel4-Accent1">
    <w:name w:val="List Table 4 Accent 1"/>
    <w:basedOn w:val="Standaardtabel"/>
    <w:uiPriority w:val="49"/>
    <w:rsid w:val="00615AEE"/>
    <w:pPr>
      <w:spacing w:after="0" w:line="240" w:lineRule="auto"/>
    </w:pPr>
    <w:tblPr>
      <w:tblStyleRowBandSize w:val="1"/>
      <w:tblStyleColBandSize w:val="1"/>
      <w:tblBorders>
        <w:top w:val="single" w:sz="4" w:space="0" w:color="A5C3C1" w:themeColor="accent1" w:themeTint="99"/>
        <w:left w:val="single" w:sz="4" w:space="0" w:color="A5C3C1" w:themeColor="accent1" w:themeTint="99"/>
        <w:bottom w:val="single" w:sz="4" w:space="0" w:color="A5C3C1" w:themeColor="accent1" w:themeTint="99"/>
        <w:right w:val="single" w:sz="4" w:space="0" w:color="A5C3C1" w:themeColor="accent1" w:themeTint="99"/>
        <w:insideH w:val="single" w:sz="4" w:space="0" w:color="A5C3C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B99" w:themeColor="accent1"/>
          <w:left w:val="single" w:sz="4" w:space="0" w:color="699B99" w:themeColor="accent1"/>
          <w:bottom w:val="single" w:sz="4" w:space="0" w:color="699B99" w:themeColor="accent1"/>
          <w:right w:val="single" w:sz="4" w:space="0" w:color="699B99" w:themeColor="accent1"/>
          <w:insideH w:val="nil"/>
        </w:tcBorders>
        <w:shd w:val="clear" w:color="auto" w:fill="699B99" w:themeFill="accent1"/>
      </w:tcPr>
    </w:tblStylePr>
    <w:tblStylePr w:type="lastRow">
      <w:rPr>
        <w:b/>
        <w:bCs/>
      </w:rPr>
      <w:tblPr/>
      <w:tcPr>
        <w:tcBorders>
          <w:top w:val="double" w:sz="4" w:space="0" w:color="A5C3C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A" w:themeFill="accent1" w:themeFillTint="33"/>
      </w:tcPr>
    </w:tblStylePr>
    <w:tblStylePr w:type="band1Horz">
      <w:tblPr/>
      <w:tcPr>
        <w:shd w:val="clear" w:color="auto" w:fill="E1EBEA" w:themeFill="accent1" w:themeFillTint="33"/>
      </w:tcPr>
    </w:tblStylePr>
  </w:style>
  <w:style w:type="character" w:styleId="Onopgelostemelding">
    <w:name w:val="Unresolved Mention"/>
    <w:basedOn w:val="Standaardalinea-lettertype"/>
    <w:uiPriority w:val="99"/>
    <w:rsid w:val="000C34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86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lotonderweg.be/dashboard-scholen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rineCallebert\Documents\Costum%20Office%20Templates\Word_Template_VLO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CB49FE69DB6471F8377E0ACAC85FC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F3032F-1DA8-4D3F-B3BE-37EB9E8161A0}"/>
      </w:docPartPr>
      <w:docPartBody>
        <w:p w:rsidR="00D94202" w:rsidRDefault="00D94202" w:rsidP="00D94202">
          <w:pPr>
            <w:pStyle w:val="9CB49FE69DB6471F8377E0ACAC85FC6C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A2E06DA6996438C9402AAA55DB634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C3587A-492F-4178-8028-1AE74405C7B2}"/>
      </w:docPartPr>
      <w:docPartBody>
        <w:p w:rsidR="00D94202" w:rsidRDefault="00D94202" w:rsidP="00D94202">
          <w:pPr>
            <w:pStyle w:val="FA2E06DA6996438C9402AAA55DB634CC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CCEA17520654F31BD159C6E28AD40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86B38F-0967-4AA6-B5E3-84C99AF018B8}"/>
      </w:docPartPr>
      <w:docPartBody>
        <w:p w:rsidR="00D94202" w:rsidRDefault="00D94202" w:rsidP="00D94202">
          <w:pPr>
            <w:pStyle w:val="2CCEA17520654F31BD159C6E28AD4047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7986813B3FD4FA99C9694BD15FC05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6E418D-D5BB-48E8-BCD0-732E198CEA4D}"/>
      </w:docPartPr>
      <w:docPartBody>
        <w:p w:rsidR="00D94202" w:rsidRDefault="00D94202" w:rsidP="00D94202">
          <w:pPr>
            <w:pStyle w:val="F7986813B3FD4FA99C9694BD15FC0541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BE7B3116BF240C6A02167555DAD0A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0773D4-5329-44F8-B3E4-DE81575C4BC2}"/>
      </w:docPartPr>
      <w:docPartBody>
        <w:p w:rsidR="00D94202" w:rsidRDefault="00D94202" w:rsidP="00D94202">
          <w:pPr>
            <w:pStyle w:val="9BE7B3116BF240C6A02167555DAD0AEB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4C5B849F4F14D918EC28F7A091D0C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A8FB8E-2640-44CD-AA26-56B0026411F4}"/>
      </w:docPartPr>
      <w:docPartBody>
        <w:p w:rsidR="00D94202" w:rsidRDefault="00D94202" w:rsidP="00D94202">
          <w:pPr>
            <w:pStyle w:val="A4C5B849F4F14D918EC28F7A091D0C3B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40EDC1D80814AB4A148B8F7734D5E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17A8FA-17CA-4CD0-931C-692C4A6611C2}"/>
      </w:docPartPr>
      <w:docPartBody>
        <w:p w:rsidR="00D94202" w:rsidRDefault="00D94202" w:rsidP="00D94202">
          <w:pPr>
            <w:pStyle w:val="D40EDC1D80814AB4A148B8F7734D5E2E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04D91E6D707477591FCF42424A19E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EA8F5D-E242-468B-86FA-8039299B4DBF}"/>
      </w:docPartPr>
      <w:docPartBody>
        <w:p w:rsidR="00D94202" w:rsidRDefault="00D94202" w:rsidP="00D94202">
          <w:pPr>
            <w:pStyle w:val="304D91E6D707477591FCF42424A19E02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E119670C1084E5ABF50D12FFA8D35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4EB5A4-9F55-48ED-B75D-8376306336C0}"/>
      </w:docPartPr>
      <w:docPartBody>
        <w:p w:rsidR="00D94202" w:rsidRDefault="00D94202" w:rsidP="00D94202">
          <w:pPr>
            <w:pStyle w:val="2E119670C1084E5ABF50D12FFA8D351A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E1F87FB39C44B2085204084AB17C4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F2CA75-65BC-4396-86D5-5E7109813794}"/>
      </w:docPartPr>
      <w:docPartBody>
        <w:p w:rsidR="00D94202" w:rsidRDefault="00D94202" w:rsidP="00D94202">
          <w:pPr>
            <w:pStyle w:val="3E1F87FB39C44B2085204084AB17C443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0AA12E19BBC4E249CB824A8F34F17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40279C-F5DD-42DA-BE81-C921D2C2943D}"/>
      </w:docPartPr>
      <w:docPartBody>
        <w:p w:rsidR="00D94202" w:rsidRDefault="00D94202" w:rsidP="00D94202">
          <w:pPr>
            <w:pStyle w:val="40AA12E19BBC4E249CB824A8F34F17F1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FCC4ABDD118419D9AE8F582B80928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F848FA-7AD6-41FC-99CA-D4253359E87C}"/>
      </w:docPartPr>
      <w:docPartBody>
        <w:p w:rsidR="00D94202" w:rsidRDefault="00D94202" w:rsidP="00D94202">
          <w:pPr>
            <w:pStyle w:val="BFCC4ABDD118419D9AE8F582B80928D0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3665A1D55F24FDAAE5F98BC8250F6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0FCB06-1E94-4609-9636-4E44380A28C2}"/>
      </w:docPartPr>
      <w:docPartBody>
        <w:p w:rsidR="00D94202" w:rsidRDefault="00D94202" w:rsidP="00D94202">
          <w:pPr>
            <w:pStyle w:val="C3665A1D55F24FDAAE5F98BC8250F6FB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92536C5FD7E43D09002983118406E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9B17F9-C2CB-46D8-A61C-23AA8293FD38}"/>
      </w:docPartPr>
      <w:docPartBody>
        <w:p w:rsidR="00D94202" w:rsidRDefault="00D94202" w:rsidP="00D94202">
          <w:pPr>
            <w:pStyle w:val="892536C5FD7E43D09002983118406E39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0E2B19-322E-4F51-9742-4B6BD9DDF6AA}"/>
      </w:docPartPr>
      <w:docPartBody>
        <w:p w:rsidR="007B18C1" w:rsidRDefault="007B18C1"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10E2B7B578B421B9B9CEB4D1D64B1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3D7D11-E133-417E-AFE1-0BDE6321D99C}"/>
      </w:docPartPr>
      <w:docPartBody>
        <w:p w:rsidR="007B18C1" w:rsidRDefault="007B18C1" w:rsidP="007B18C1">
          <w:pPr>
            <w:pStyle w:val="C10E2B7B578B421B9B9CEB4D1D64B16E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D4CA932D8644302BF7FD809D715DF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F37E17-59B7-481D-B0B0-037B6F931AB9}"/>
      </w:docPartPr>
      <w:docPartBody>
        <w:p w:rsidR="007B18C1" w:rsidRDefault="007B18C1" w:rsidP="007B18C1">
          <w:pPr>
            <w:pStyle w:val="AD4CA932D8644302BF7FD809D715DFC7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9F271DDE9B941F9A3C293BE952E3E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671C16-C7E4-492C-B002-C17D946A8FDA}"/>
      </w:docPartPr>
      <w:docPartBody>
        <w:p w:rsidR="007B18C1" w:rsidRDefault="007B18C1" w:rsidP="007B18C1">
          <w:pPr>
            <w:pStyle w:val="79F271DDE9B941F9A3C293BE952E3ED2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FE766B5C3254700B4E1950ABB5693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858AC6-13FF-40BD-A9FA-E06E1E49F2C3}"/>
      </w:docPartPr>
      <w:docPartBody>
        <w:p w:rsidR="007B18C1" w:rsidRDefault="007B18C1" w:rsidP="007B18C1">
          <w:pPr>
            <w:pStyle w:val="7FE766B5C3254700B4E1950ABB56939A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DBA0BA081A14E85A844D7679BB04D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2E274F-4F75-4134-BB3E-81FFF22DC62A}"/>
      </w:docPartPr>
      <w:docPartBody>
        <w:p w:rsidR="007B18C1" w:rsidRDefault="007B18C1" w:rsidP="007B18C1">
          <w:pPr>
            <w:pStyle w:val="5DBA0BA081A14E85A844D7679BB04DEF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24696F7E3144E7895A972EA611C1C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B09F1D-4971-485B-9E95-231EA047CF39}"/>
      </w:docPartPr>
      <w:docPartBody>
        <w:p w:rsidR="007B18C1" w:rsidRDefault="007B18C1" w:rsidP="007B18C1">
          <w:pPr>
            <w:pStyle w:val="024696F7E3144E7895A972EA611C1C00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863F52A799A46A1BD599D269DECD6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D8555C-E8A6-4BF2-9FA9-C81B78CFC2BD}"/>
      </w:docPartPr>
      <w:docPartBody>
        <w:p w:rsidR="007B18C1" w:rsidRDefault="007B18C1" w:rsidP="007B18C1">
          <w:pPr>
            <w:pStyle w:val="C863F52A799A46A1BD599D269DECD603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9AD875150E44758BF21B993B51DE7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3D272D-E6EA-4300-B92F-1DBE67152AD1}"/>
      </w:docPartPr>
      <w:docPartBody>
        <w:p w:rsidR="007B18C1" w:rsidRDefault="007B18C1" w:rsidP="007B18C1">
          <w:pPr>
            <w:pStyle w:val="89AD875150E44758BF21B993B51DE7F1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A499792B01C4DE0A88DED9D78394B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A47890-1255-4343-9621-E161611A721B}"/>
      </w:docPartPr>
      <w:docPartBody>
        <w:p w:rsidR="007B18C1" w:rsidRDefault="007B18C1" w:rsidP="007B18C1">
          <w:pPr>
            <w:pStyle w:val="AA499792B01C4DE0A88DED9D78394B07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AE390F2FDC14DBE953D9E6B0A61CB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FD03B0-F9C1-490A-A844-603370737A9F}"/>
      </w:docPartPr>
      <w:docPartBody>
        <w:p w:rsidR="007B18C1" w:rsidRDefault="007B18C1" w:rsidP="007B18C1">
          <w:pPr>
            <w:pStyle w:val="FAE390F2FDC14DBE953D9E6B0A61CB43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8CD558D57BE46CC8E4B442ABEEE87B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684E36-5963-477C-9FD1-4861FCBB8C58}"/>
      </w:docPartPr>
      <w:docPartBody>
        <w:p w:rsidR="007B18C1" w:rsidRDefault="007B18C1" w:rsidP="007B18C1">
          <w:pPr>
            <w:pStyle w:val="E8CD558D57BE46CC8E4B442ABEEE87B5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C1A0BF59FE84236B3812176187E62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C30533-DB5F-4225-9D5C-9AE699451749}"/>
      </w:docPartPr>
      <w:docPartBody>
        <w:p w:rsidR="007B18C1" w:rsidRDefault="007B18C1" w:rsidP="007B18C1">
          <w:pPr>
            <w:pStyle w:val="8C1A0BF59FE84236B3812176187E62E3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4695324CB6E4B6096BEB2F6501C54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1D839A-2BD4-43DA-BD4F-D574778C974F}"/>
      </w:docPartPr>
      <w:docPartBody>
        <w:p w:rsidR="007B18C1" w:rsidRDefault="007B18C1" w:rsidP="007B18C1">
          <w:pPr>
            <w:pStyle w:val="B4695324CB6E4B6096BEB2F6501C5457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8DA321FEB83498FBF60F3623FCF2B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D7FCB0-F0F7-4D92-9C6B-AED1690468FF}"/>
      </w:docPartPr>
      <w:docPartBody>
        <w:p w:rsidR="007B18C1" w:rsidRDefault="007B18C1" w:rsidP="007B18C1">
          <w:pPr>
            <w:pStyle w:val="58DA321FEB83498FBF60F3623FCF2B36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90AED054D8B425EAFDEFDF91F799C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330E16-7229-471C-B91B-CDA45329B840}"/>
      </w:docPartPr>
      <w:docPartBody>
        <w:p w:rsidR="007B18C1" w:rsidRDefault="007B18C1" w:rsidP="007B18C1">
          <w:pPr>
            <w:pStyle w:val="990AED054D8B425EAFDEFDF91F799CDC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BD77B5092E64ED1A7D5A073FF17E1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FECB05-E772-4B9A-A493-76CF3206B914}"/>
      </w:docPartPr>
      <w:docPartBody>
        <w:p w:rsidR="007B18C1" w:rsidRDefault="007B18C1" w:rsidP="007B18C1">
          <w:pPr>
            <w:pStyle w:val="0BD77B5092E64ED1A7D5A073FF17E19D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87F38783644DEA8E58E2FF96B303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8BCD81-C76C-457C-970D-D4BC6E757EC5}"/>
      </w:docPartPr>
      <w:docPartBody>
        <w:p w:rsidR="007B18C1" w:rsidRDefault="007B18C1" w:rsidP="007B18C1">
          <w:pPr>
            <w:pStyle w:val="E787F38783644DEA8E58E2FF96B303C1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148F542D5E94CA9BD18CDAF939768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BFA179-FA6D-4A75-8060-DCD205228038}"/>
      </w:docPartPr>
      <w:docPartBody>
        <w:p w:rsidR="007B18C1" w:rsidRDefault="007B18C1" w:rsidP="007B18C1">
          <w:pPr>
            <w:pStyle w:val="F148F542D5E94CA9BD18CDAF9397682E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209BF6CA2E848BFA58363C78B9972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27A9FD-FDA6-4CD6-A4C4-FFBC9E401EED}"/>
      </w:docPartPr>
      <w:docPartBody>
        <w:p w:rsidR="007B18C1" w:rsidRDefault="007B18C1" w:rsidP="007B18C1">
          <w:pPr>
            <w:pStyle w:val="6209BF6CA2E848BFA58363C78B997282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3D98518E68144F394B003F873DCB0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E627CC-F035-4CF0-B85C-8845FE5C3240}"/>
      </w:docPartPr>
      <w:docPartBody>
        <w:p w:rsidR="007B18C1" w:rsidRDefault="007B18C1" w:rsidP="007B18C1">
          <w:pPr>
            <w:pStyle w:val="23D98518E68144F394B003F873DCB0E0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FC4B968FF3147B8AA2B0BE95817E8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D280B8-231D-40CF-8C00-2C154F18F720}"/>
      </w:docPartPr>
      <w:docPartBody>
        <w:p w:rsidR="007B18C1" w:rsidRDefault="007B18C1" w:rsidP="007B18C1">
          <w:pPr>
            <w:pStyle w:val="6FC4B968FF3147B8AA2B0BE95817E826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2BCC5F5251C464DBFD6BC95B3EDB9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E52410-A93C-4BF7-BAE0-D5CDBA5333B6}"/>
      </w:docPartPr>
      <w:docPartBody>
        <w:p w:rsidR="007B18C1" w:rsidRDefault="007B18C1" w:rsidP="007B18C1">
          <w:pPr>
            <w:pStyle w:val="32BCC5F5251C464DBFD6BC95B3EDB9E0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E16E647D850467BAE1D132CF474B6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370AE4-6775-45C2-9DE1-8DAAC7223AF8}"/>
      </w:docPartPr>
      <w:docPartBody>
        <w:p w:rsidR="007B18C1" w:rsidRDefault="007B18C1" w:rsidP="007B18C1">
          <w:pPr>
            <w:pStyle w:val="6E16E647D850467BAE1D132CF474B6D2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3DDBE7505F9423EAB4DD9EDB03AD1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61A55B-59B3-4267-8539-8DB851C9ADB2}"/>
      </w:docPartPr>
      <w:docPartBody>
        <w:p w:rsidR="007B18C1" w:rsidRDefault="007B18C1" w:rsidP="007B18C1">
          <w:pPr>
            <w:pStyle w:val="73DDBE7505F9423EAB4DD9EDB03AD1A0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C8AFDFE3200453FACA36A264890C7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A1CAED-7683-4B70-9939-851129C28514}"/>
      </w:docPartPr>
      <w:docPartBody>
        <w:p w:rsidR="007B18C1" w:rsidRDefault="007B18C1" w:rsidP="007B18C1">
          <w:pPr>
            <w:pStyle w:val="9C8AFDFE3200453FACA36A264890C725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8380D1665F84709821A1B46FB277A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F03789-3AA0-4CDE-828F-949291FCF496}"/>
      </w:docPartPr>
      <w:docPartBody>
        <w:p w:rsidR="007B18C1" w:rsidRDefault="007B18C1" w:rsidP="007B18C1">
          <w:pPr>
            <w:pStyle w:val="D8380D1665F84709821A1B46FB277AAF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CBF020E812C4623AEA89173ACCB1C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20BDA3-C2DD-4051-97C7-4116272B6E96}"/>
      </w:docPartPr>
      <w:docPartBody>
        <w:p w:rsidR="007B18C1" w:rsidRDefault="007B18C1" w:rsidP="007B18C1">
          <w:pPr>
            <w:pStyle w:val="6CBF020E812C4623AEA89173ACCB1CC3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9C47719A60640B68C4BE1D5321028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876878-F846-4353-A61D-6036FC9A17CF}"/>
      </w:docPartPr>
      <w:docPartBody>
        <w:p w:rsidR="007B18C1" w:rsidRDefault="007B18C1" w:rsidP="007B18C1">
          <w:pPr>
            <w:pStyle w:val="D9C47719A60640B68C4BE1D53210282B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88E807C4E13402D88C74AB3FA836A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F157F5-CB6C-4D92-86AB-18926948E3AC}"/>
      </w:docPartPr>
      <w:docPartBody>
        <w:p w:rsidR="007B18C1" w:rsidRDefault="007B18C1" w:rsidP="007B18C1">
          <w:pPr>
            <w:pStyle w:val="E88E807C4E13402D88C74AB3FA836A46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A2A2A06F97248C495D8098A3D03C7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1E5CD7-EEFD-48C4-AEA4-0BAB148EA309}"/>
      </w:docPartPr>
      <w:docPartBody>
        <w:p w:rsidR="007B18C1" w:rsidRDefault="007B18C1" w:rsidP="007B18C1">
          <w:pPr>
            <w:pStyle w:val="9A2A2A06F97248C495D8098A3D03C741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69B05FFFE2841CC9FD86E577F9CAB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F25BF7-C743-4724-A9CA-193A2A8F149D}"/>
      </w:docPartPr>
      <w:docPartBody>
        <w:p w:rsidR="007B18C1" w:rsidRDefault="007B18C1" w:rsidP="007B18C1">
          <w:pPr>
            <w:pStyle w:val="F69B05FFFE2841CC9FD86E577F9CAB97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57EEE0CB278498783F0E04AD80002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5ED0DA-EE74-41DC-9D7A-198AD9D0CBD8}"/>
      </w:docPartPr>
      <w:docPartBody>
        <w:p w:rsidR="007B18C1" w:rsidRDefault="007B18C1" w:rsidP="007B18C1">
          <w:pPr>
            <w:pStyle w:val="057EEE0CB278498783F0E04AD800024C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4EE47312F6142748853B20778440C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268C77-5972-453A-B165-A524616C8166}"/>
      </w:docPartPr>
      <w:docPartBody>
        <w:p w:rsidR="007B18C1" w:rsidRDefault="007B18C1" w:rsidP="007B18C1">
          <w:pPr>
            <w:pStyle w:val="74EE47312F6142748853B20778440C62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BF0F28C074E447293CF2E7CDC6B5C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1623B8-1BD0-4359-B49A-9EFBAC02596E}"/>
      </w:docPartPr>
      <w:docPartBody>
        <w:p w:rsidR="007B18C1" w:rsidRDefault="007B18C1" w:rsidP="007B18C1">
          <w:pPr>
            <w:pStyle w:val="5BF0F28C074E447293CF2E7CDC6B5C3D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56255FCF8A2475EBB88E7360A110E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455D58-6FF7-4B40-A0EF-E4A5C198E9B2}"/>
      </w:docPartPr>
      <w:docPartBody>
        <w:p w:rsidR="007B18C1" w:rsidRDefault="007B18C1" w:rsidP="007B18C1">
          <w:pPr>
            <w:pStyle w:val="B56255FCF8A2475EBB88E7360A110E6C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98D0BA514A6489DA35C3734782C4B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DA0672-2BD5-4542-A287-405F2B22FB46}"/>
      </w:docPartPr>
      <w:docPartBody>
        <w:p w:rsidR="007B18C1" w:rsidRDefault="007B18C1" w:rsidP="007B18C1">
          <w:pPr>
            <w:pStyle w:val="A98D0BA514A6489DA35C3734782C4B8B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Light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Roboto Medium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Nunito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Roboto Black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inionPro-Regular">
    <w:altName w:val="Arial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 Black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202"/>
    <w:rsid w:val="00434070"/>
    <w:rsid w:val="00517A1A"/>
    <w:rsid w:val="00762004"/>
    <w:rsid w:val="007B18C1"/>
    <w:rsid w:val="00987269"/>
    <w:rsid w:val="00AB428F"/>
    <w:rsid w:val="00D94202"/>
    <w:rsid w:val="00DD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BE" w:eastAsia="nl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B18C1"/>
    <w:rPr>
      <w:color w:val="808080"/>
    </w:rPr>
  </w:style>
  <w:style w:type="paragraph" w:customStyle="1" w:styleId="86429EA5116F4F89B723D6B5CC4ED37F">
    <w:name w:val="86429EA5116F4F89B723D6B5CC4ED37F"/>
    <w:rsid w:val="007B18C1"/>
  </w:style>
  <w:style w:type="paragraph" w:customStyle="1" w:styleId="3E44F2723A6A451DB4194ADCA31128B9">
    <w:name w:val="3E44F2723A6A451DB4194ADCA31128B9"/>
    <w:rsid w:val="007B18C1"/>
  </w:style>
  <w:style w:type="paragraph" w:customStyle="1" w:styleId="C10E2B7B578B421B9B9CEB4D1D64B16E">
    <w:name w:val="C10E2B7B578B421B9B9CEB4D1D64B16E"/>
    <w:rsid w:val="007B18C1"/>
  </w:style>
  <w:style w:type="paragraph" w:customStyle="1" w:styleId="AD4CA932D8644302BF7FD809D715DFC7">
    <w:name w:val="AD4CA932D8644302BF7FD809D715DFC7"/>
    <w:rsid w:val="007B18C1"/>
  </w:style>
  <w:style w:type="paragraph" w:customStyle="1" w:styleId="79F271DDE9B941F9A3C293BE952E3ED2">
    <w:name w:val="79F271DDE9B941F9A3C293BE952E3ED2"/>
    <w:rsid w:val="007B18C1"/>
  </w:style>
  <w:style w:type="paragraph" w:customStyle="1" w:styleId="7FE766B5C3254700B4E1950ABB56939A">
    <w:name w:val="7FE766B5C3254700B4E1950ABB56939A"/>
    <w:rsid w:val="007B18C1"/>
  </w:style>
  <w:style w:type="paragraph" w:customStyle="1" w:styleId="7A72E696DC3D4D8593C4B13E79F95B34">
    <w:name w:val="7A72E696DC3D4D8593C4B13E79F95B34"/>
    <w:rsid w:val="00D94202"/>
  </w:style>
  <w:style w:type="paragraph" w:customStyle="1" w:styleId="5DBA0BA081A14E85A844D7679BB04DEF">
    <w:name w:val="5DBA0BA081A14E85A844D7679BB04DEF"/>
    <w:rsid w:val="007B18C1"/>
  </w:style>
  <w:style w:type="paragraph" w:customStyle="1" w:styleId="9CB49FE69DB6471F8377E0ACAC85FC6C">
    <w:name w:val="9CB49FE69DB6471F8377E0ACAC85FC6C"/>
    <w:rsid w:val="00D94202"/>
  </w:style>
  <w:style w:type="paragraph" w:customStyle="1" w:styleId="FA2E06DA6996438C9402AAA55DB634CC">
    <w:name w:val="FA2E06DA6996438C9402AAA55DB634CC"/>
    <w:rsid w:val="00D94202"/>
  </w:style>
  <w:style w:type="paragraph" w:customStyle="1" w:styleId="2CCEA17520654F31BD159C6E28AD4047">
    <w:name w:val="2CCEA17520654F31BD159C6E28AD4047"/>
    <w:rsid w:val="00D94202"/>
  </w:style>
  <w:style w:type="paragraph" w:customStyle="1" w:styleId="F7986813B3FD4FA99C9694BD15FC0541">
    <w:name w:val="F7986813B3FD4FA99C9694BD15FC0541"/>
    <w:rsid w:val="00D94202"/>
  </w:style>
  <w:style w:type="paragraph" w:customStyle="1" w:styleId="9BE7B3116BF240C6A02167555DAD0AEB">
    <w:name w:val="9BE7B3116BF240C6A02167555DAD0AEB"/>
    <w:rsid w:val="00D94202"/>
  </w:style>
  <w:style w:type="paragraph" w:customStyle="1" w:styleId="A4C5B849F4F14D918EC28F7A091D0C3B">
    <w:name w:val="A4C5B849F4F14D918EC28F7A091D0C3B"/>
    <w:rsid w:val="00D94202"/>
  </w:style>
  <w:style w:type="paragraph" w:customStyle="1" w:styleId="024696F7E3144E7895A972EA611C1C00">
    <w:name w:val="024696F7E3144E7895A972EA611C1C00"/>
    <w:rsid w:val="007B18C1"/>
  </w:style>
  <w:style w:type="paragraph" w:customStyle="1" w:styleId="557C06F87ED04391820DFF785E952404">
    <w:name w:val="557C06F87ED04391820DFF785E952404"/>
    <w:rsid w:val="00D94202"/>
  </w:style>
  <w:style w:type="paragraph" w:customStyle="1" w:styleId="D40EDC1D80814AB4A148B8F7734D5E2E">
    <w:name w:val="D40EDC1D80814AB4A148B8F7734D5E2E"/>
    <w:rsid w:val="00D94202"/>
  </w:style>
  <w:style w:type="paragraph" w:customStyle="1" w:styleId="304D91E6D707477591FCF42424A19E02">
    <w:name w:val="304D91E6D707477591FCF42424A19E02"/>
    <w:rsid w:val="00D94202"/>
  </w:style>
  <w:style w:type="paragraph" w:customStyle="1" w:styleId="C863F52A799A46A1BD599D269DECD603">
    <w:name w:val="C863F52A799A46A1BD599D269DECD603"/>
    <w:rsid w:val="007B18C1"/>
  </w:style>
  <w:style w:type="paragraph" w:customStyle="1" w:styleId="89AD875150E44758BF21B993B51DE7F1">
    <w:name w:val="89AD875150E44758BF21B993B51DE7F1"/>
    <w:rsid w:val="007B18C1"/>
  </w:style>
  <w:style w:type="paragraph" w:customStyle="1" w:styleId="AA499792B01C4DE0A88DED9D78394B07">
    <w:name w:val="AA499792B01C4DE0A88DED9D78394B07"/>
    <w:rsid w:val="007B18C1"/>
  </w:style>
  <w:style w:type="paragraph" w:customStyle="1" w:styleId="FAE390F2FDC14DBE953D9E6B0A61CB43">
    <w:name w:val="FAE390F2FDC14DBE953D9E6B0A61CB43"/>
    <w:rsid w:val="007B18C1"/>
  </w:style>
  <w:style w:type="paragraph" w:customStyle="1" w:styleId="E8CD558D57BE46CC8E4B442ABEEE87B5">
    <w:name w:val="E8CD558D57BE46CC8E4B442ABEEE87B5"/>
    <w:rsid w:val="007B18C1"/>
  </w:style>
  <w:style w:type="paragraph" w:customStyle="1" w:styleId="8C1A0BF59FE84236B3812176187E62E3">
    <w:name w:val="8C1A0BF59FE84236B3812176187E62E3"/>
    <w:rsid w:val="007B18C1"/>
  </w:style>
  <w:style w:type="paragraph" w:customStyle="1" w:styleId="B4695324CB6E4B6096BEB2F6501C5457">
    <w:name w:val="B4695324CB6E4B6096BEB2F6501C5457"/>
    <w:rsid w:val="007B18C1"/>
  </w:style>
  <w:style w:type="paragraph" w:customStyle="1" w:styleId="58DA321FEB83498FBF60F3623FCF2B36">
    <w:name w:val="58DA321FEB83498FBF60F3623FCF2B36"/>
    <w:rsid w:val="007B18C1"/>
  </w:style>
  <w:style w:type="paragraph" w:customStyle="1" w:styleId="990AED054D8B425EAFDEFDF91F799CDC">
    <w:name w:val="990AED054D8B425EAFDEFDF91F799CDC"/>
    <w:rsid w:val="007B18C1"/>
  </w:style>
  <w:style w:type="paragraph" w:customStyle="1" w:styleId="0BD77B5092E64ED1A7D5A073FF17E19D">
    <w:name w:val="0BD77B5092E64ED1A7D5A073FF17E19D"/>
    <w:rsid w:val="007B18C1"/>
  </w:style>
  <w:style w:type="paragraph" w:customStyle="1" w:styleId="E787F38783644DEA8E58E2FF96B303C1">
    <w:name w:val="E787F38783644DEA8E58E2FF96B303C1"/>
    <w:rsid w:val="007B18C1"/>
  </w:style>
  <w:style w:type="paragraph" w:customStyle="1" w:styleId="F148F542D5E94CA9BD18CDAF9397682E">
    <w:name w:val="F148F542D5E94CA9BD18CDAF9397682E"/>
    <w:rsid w:val="007B18C1"/>
  </w:style>
  <w:style w:type="paragraph" w:customStyle="1" w:styleId="6209BF6CA2E848BFA58363C78B997282">
    <w:name w:val="6209BF6CA2E848BFA58363C78B997282"/>
    <w:rsid w:val="007B18C1"/>
  </w:style>
  <w:style w:type="paragraph" w:customStyle="1" w:styleId="23D98518E68144F394B003F873DCB0E0">
    <w:name w:val="23D98518E68144F394B003F873DCB0E0"/>
    <w:rsid w:val="007B18C1"/>
  </w:style>
  <w:style w:type="paragraph" w:customStyle="1" w:styleId="6FC4B968FF3147B8AA2B0BE95817E826">
    <w:name w:val="6FC4B968FF3147B8AA2B0BE95817E826"/>
    <w:rsid w:val="007B18C1"/>
  </w:style>
  <w:style w:type="paragraph" w:customStyle="1" w:styleId="32BCC5F5251C464DBFD6BC95B3EDB9E0">
    <w:name w:val="32BCC5F5251C464DBFD6BC95B3EDB9E0"/>
    <w:rsid w:val="007B18C1"/>
  </w:style>
  <w:style w:type="paragraph" w:customStyle="1" w:styleId="6E16E647D850467BAE1D132CF474B6D2">
    <w:name w:val="6E16E647D850467BAE1D132CF474B6D2"/>
    <w:rsid w:val="007B18C1"/>
  </w:style>
  <w:style w:type="paragraph" w:customStyle="1" w:styleId="2DDF678BA7D642EDA85B825644A82B02">
    <w:name w:val="2DDF678BA7D642EDA85B825644A82B02"/>
    <w:rsid w:val="007B18C1"/>
  </w:style>
  <w:style w:type="paragraph" w:customStyle="1" w:styleId="22BD9425196B42BFAE81C29BC9014520">
    <w:name w:val="22BD9425196B42BFAE81C29BC9014520"/>
    <w:rsid w:val="007B18C1"/>
  </w:style>
  <w:style w:type="paragraph" w:customStyle="1" w:styleId="73DDBE7505F9423EAB4DD9EDB03AD1A0">
    <w:name w:val="73DDBE7505F9423EAB4DD9EDB03AD1A0"/>
    <w:rsid w:val="007B18C1"/>
  </w:style>
  <w:style w:type="paragraph" w:customStyle="1" w:styleId="9C8AFDFE3200453FACA36A264890C725">
    <w:name w:val="9C8AFDFE3200453FACA36A264890C725"/>
    <w:rsid w:val="007B18C1"/>
  </w:style>
  <w:style w:type="paragraph" w:customStyle="1" w:styleId="D8380D1665F84709821A1B46FB277AAF">
    <w:name w:val="D8380D1665F84709821A1B46FB277AAF"/>
    <w:rsid w:val="007B18C1"/>
  </w:style>
  <w:style w:type="paragraph" w:customStyle="1" w:styleId="640080DF68C145DF9D64021B96ADB6FD">
    <w:name w:val="640080DF68C145DF9D64021B96ADB6FD"/>
    <w:rsid w:val="007B18C1"/>
  </w:style>
  <w:style w:type="paragraph" w:customStyle="1" w:styleId="6CBF020E812C4623AEA89173ACCB1CC3">
    <w:name w:val="6CBF020E812C4623AEA89173ACCB1CC3"/>
    <w:rsid w:val="007B18C1"/>
  </w:style>
  <w:style w:type="paragraph" w:customStyle="1" w:styleId="D9C47719A60640B68C4BE1D53210282B">
    <w:name w:val="D9C47719A60640B68C4BE1D53210282B"/>
    <w:rsid w:val="007B18C1"/>
  </w:style>
  <w:style w:type="paragraph" w:customStyle="1" w:styleId="C2751C619C0B49F28347AA55D21BA78C">
    <w:name w:val="C2751C619C0B49F28347AA55D21BA78C"/>
    <w:rsid w:val="007B18C1"/>
  </w:style>
  <w:style w:type="paragraph" w:customStyle="1" w:styleId="E88E807C4E13402D88C74AB3FA836A46">
    <w:name w:val="E88E807C4E13402D88C74AB3FA836A46"/>
    <w:rsid w:val="007B18C1"/>
  </w:style>
  <w:style w:type="paragraph" w:customStyle="1" w:styleId="9A2A2A06F97248C495D8098A3D03C741">
    <w:name w:val="9A2A2A06F97248C495D8098A3D03C741"/>
    <w:rsid w:val="007B18C1"/>
  </w:style>
  <w:style w:type="paragraph" w:customStyle="1" w:styleId="A517861AC14F4415BC2CB43EA068BD30">
    <w:name w:val="A517861AC14F4415BC2CB43EA068BD30"/>
    <w:rsid w:val="007B18C1"/>
  </w:style>
  <w:style w:type="paragraph" w:customStyle="1" w:styleId="F69B05FFFE2841CC9FD86E577F9CAB97">
    <w:name w:val="F69B05FFFE2841CC9FD86E577F9CAB97"/>
    <w:rsid w:val="007B18C1"/>
  </w:style>
  <w:style w:type="paragraph" w:customStyle="1" w:styleId="057EEE0CB278498783F0E04AD800024C">
    <w:name w:val="057EEE0CB278498783F0E04AD800024C"/>
    <w:rsid w:val="007B18C1"/>
  </w:style>
  <w:style w:type="paragraph" w:customStyle="1" w:styleId="62BCC97042ED4044BE699DF7836B96BA">
    <w:name w:val="62BCC97042ED4044BE699DF7836B96BA"/>
    <w:rsid w:val="007B18C1"/>
  </w:style>
  <w:style w:type="paragraph" w:customStyle="1" w:styleId="74EE47312F6142748853B20778440C62">
    <w:name w:val="74EE47312F6142748853B20778440C62"/>
    <w:rsid w:val="007B18C1"/>
  </w:style>
  <w:style w:type="paragraph" w:customStyle="1" w:styleId="5BF0F28C074E447293CF2E7CDC6B5C3D">
    <w:name w:val="5BF0F28C074E447293CF2E7CDC6B5C3D"/>
    <w:rsid w:val="007B18C1"/>
  </w:style>
  <w:style w:type="paragraph" w:customStyle="1" w:styleId="FFD484C7AF594ABCACED10962B45ABF5">
    <w:name w:val="FFD484C7AF594ABCACED10962B45ABF5"/>
    <w:rsid w:val="007B18C1"/>
  </w:style>
  <w:style w:type="paragraph" w:customStyle="1" w:styleId="B56255FCF8A2475EBB88E7360A110E6C">
    <w:name w:val="B56255FCF8A2475EBB88E7360A110E6C"/>
    <w:rsid w:val="007B18C1"/>
  </w:style>
  <w:style w:type="paragraph" w:customStyle="1" w:styleId="A98D0BA514A6489DA35C3734782C4B8B">
    <w:name w:val="A98D0BA514A6489DA35C3734782C4B8B"/>
    <w:rsid w:val="007B18C1"/>
  </w:style>
  <w:style w:type="paragraph" w:customStyle="1" w:styleId="2E119670C1084E5ABF50D12FFA8D351A">
    <w:name w:val="2E119670C1084E5ABF50D12FFA8D351A"/>
    <w:rsid w:val="00D94202"/>
  </w:style>
  <w:style w:type="paragraph" w:customStyle="1" w:styleId="3E1F87FB39C44B2085204084AB17C443">
    <w:name w:val="3E1F87FB39C44B2085204084AB17C443"/>
    <w:rsid w:val="00D94202"/>
  </w:style>
  <w:style w:type="paragraph" w:customStyle="1" w:styleId="40AA12E19BBC4E249CB824A8F34F17F1">
    <w:name w:val="40AA12E19BBC4E249CB824A8F34F17F1"/>
    <w:rsid w:val="00D94202"/>
  </w:style>
  <w:style w:type="paragraph" w:customStyle="1" w:styleId="2D4FBC93FB3846C9BDDEC6B1C7080666">
    <w:name w:val="2D4FBC93FB3846C9BDDEC6B1C7080666"/>
    <w:rsid w:val="00D94202"/>
  </w:style>
  <w:style w:type="paragraph" w:customStyle="1" w:styleId="BFCC4ABDD118419D9AE8F582B80928D0">
    <w:name w:val="BFCC4ABDD118419D9AE8F582B80928D0"/>
    <w:rsid w:val="00D94202"/>
  </w:style>
  <w:style w:type="paragraph" w:customStyle="1" w:styleId="C3665A1D55F24FDAAE5F98BC8250F6FB">
    <w:name w:val="C3665A1D55F24FDAAE5F98BC8250F6FB"/>
    <w:rsid w:val="00D94202"/>
  </w:style>
  <w:style w:type="paragraph" w:customStyle="1" w:styleId="892536C5FD7E43D09002983118406E39">
    <w:name w:val="892536C5FD7E43D09002983118406E39"/>
    <w:rsid w:val="00D94202"/>
  </w:style>
  <w:style w:type="paragraph" w:customStyle="1" w:styleId="DEDCAF3FF29C44BDADAE488CD18E7020">
    <w:name w:val="DEDCAF3FF29C44BDADAE488CD18E7020"/>
    <w:rsid w:val="00D94202"/>
  </w:style>
  <w:style w:type="paragraph" w:customStyle="1" w:styleId="C0E4BC37462D40E48A872A62B2E37C42">
    <w:name w:val="C0E4BC37462D40E48A872A62B2E37C42"/>
    <w:rsid w:val="00D94202"/>
  </w:style>
  <w:style w:type="paragraph" w:customStyle="1" w:styleId="0994192960874271B989496AF2CF3174">
    <w:name w:val="0994192960874271B989496AF2CF3174"/>
    <w:rsid w:val="00D942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utf-8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LOT">
      <a:dk1>
        <a:srgbClr val="000000"/>
      </a:dk1>
      <a:lt1>
        <a:srgbClr val="FFFFFF"/>
      </a:lt1>
      <a:dk2>
        <a:srgbClr val="222A35"/>
      </a:dk2>
      <a:lt2>
        <a:srgbClr val="BFBFBF"/>
      </a:lt2>
      <a:accent1>
        <a:srgbClr val="699B99"/>
      </a:accent1>
      <a:accent2>
        <a:srgbClr val="F6B13F"/>
      </a:accent2>
      <a:accent3>
        <a:srgbClr val="ED7D31"/>
      </a:accent3>
      <a:accent4>
        <a:srgbClr val="C00000"/>
      </a:accent4>
      <a:accent5>
        <a:srgbClr val="002060"/>
      </a:accent5>
      <a:accent6>
        <a:srgbClr val="466A68"/>
      </a:accent6>
      <a:hlink>
        <a:srgbClr val="F6B13F"/>
      </a:hlink>
      <a:folHlink>
        <a:srgbClr val="FBDFB2"/>
      </a:folHlink>
    </a:clrScheme>
    <a:fontScheme name="VLOT">
      <a:majorFont>
        <a:latin typeface="Nunito"/>
        <a:ea typeface=""/>
        <a:cs typeface=""/>
      </a:majorFont>
      <a:minorFont>
        <a:latin typeface="Nuni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4934C49DEFDE45977F9D414D6C78D7" ma:contentTypeVersion="6" ma:contentTypeDescription="Een nieuw document maken." ma:contentTypeScope="" ma:versionID="9b81dd43d2ee47397c2d99fa89c476ac">
  <xsd:schema xmlns:xsd="http://www.w3.org/2001/XMLSchema" xmlns:xs="http://www.w3.org/2001/XMLSchema" xmlns:p="http://schemas.microsoft.com/office/2006/metadata/properties" xmlns:ns2="b4937e91-a279-4400-92af-b6b5484ab510" xmlns:ns3="5ecd2a3c-2de5-45a8-944f-0972bad68662" targetNamespace="http://schemas.microsoft.com/office/2006/metadata/properties" ma:root="true" ma:fieldsID="f8a1575186f24cbf3ef41048acd7e808" ns2:_="" ns3:_="">
    <xsd:import namespace="b4937e91-a279-4400-92af-b6b5484ab510"/>
    <xsd:import namespace="5ecd2a3c-2de5-45a8-944f-0972bad68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Type_x0020_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37e91-a279-4400-92af-b6b5484ab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d2a3c-2de5-45a8-944f-0972bad68662" elementFormDefault="qualified">
    <xsd:import namespace="http://schemas.microsoft.com/office/2006/documentManagement/types"/>
    <xsd:import namespace="http://schemas.microsoft.com/office/infopath/2007/PartnerControls"/>
    <xsd:element name="Type_x0020_document" ma:index="12" nillable="true" ma:displayName="Type document" ma:format="Dropdown" ma:internalName="Type_x0020_document">
      <xsd:simpleType>
        <xsd:restriction base="dms:Choice">
          <xsd:enumeration value="Afbeelding"/>
          <xsd:enumeration value="Bestek"/>
          <xsd:enumeration value="Brief"/>
          <xsd:enumeration value="Deputatiebesluit"/>
          <xsd:enumeration value="E-mail"/>
          <xsd:enumeration value="Handleiding"/>
          <xsd:enumeration value="Factuur"/>
          <xsd:enumeration value="Kaart"/>
          <xsd:enumeration value="Lijst"/>
          <xsd:enumeration value="Sjabloon"/>
          <xsd:enumeration value="Nota"/>
          <xsd:enumeration value="Offerte"/>
          <xsd:enumeration value="Overeenkomst"/>
          <xsd:enumeration value="Presentatie"/>
          <xsd:enumeration value="Verslag"/>
          <xsd:enumeration value="Video"/>
          <xsd:enumeration value="Wetgevi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_x0020_document xmlns="5ecd2a3c-2de5-45a8-944f-0972bad68662" xsi:nil="true"/>
  </documentManagement>
</p:properties>
</file>

<file path=customXml/itemProps1.xml><?xml version="1.0" encoding="utf-8"?>
<ds:datastoreItem xmlns:ds="http://schemas.openxmlformats.org/officeDocument/2006/customXml" ds:itemID="{186D1888-5147-476C-A1B4-B795C54642F9}"/>
</file>

<file path=customXml/itemProps2.xml><?xml version="1.0" encoding="utf-8"?>
<ds:datastoreItem xmlns:ds="http://schemas.openxmlformats.org/officeDocument/2006/customXml" ds:itemID="{6FE6ABCC-FCE3-4BF8-A600-1AB7F592ED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0ED057-6F6F-4DB0-84C6-8135FD766D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510EA2-85D8-4AD4-AD26-E5EF76C8286D}">
  <ds:schemaRefs>
    <ds:schemaRef ds:uri="http://schemas.microsoft.com/office/2006/metadata/properties"/>
    <ds:schemaRef ds:uri="http://schemas.microsoft.com/office/infopath/2007/PartnerControls"/>
    <ds:schemaRef ds:uri="978010e7-eecb-44d7-ae39-3a08e8551249"/>
    <ds:schemaRef ds:uri="d4244a03-4094-46c0-a139-481d50c174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Word_Template_VLOT</Template>
  <TotalTime>12</TotalTime>
  <Pages>12</Pages>
  <Words>1290</Words>
  <Characters>7100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Raamcontract facilitair bedrijf</vt:lpstr>
    </vt:vector>
  </TitlesOfParts>
  <Manager>Opdrachtgever</Manager>
  <Company>Naam van de klant</Company>
  <LinksUpToDate>false</LinksUpToDate>
  <CharactersWithSpaces>8374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Ondertitel van het project</dc:subject>
  <dc:creator>Jorine</dc:creator>
  <cp:keywords/>
  <dc:description/>
  <cp:lastModifiedBy>Jorine</cp:lastModifiedBy>
  <cp:revision>21</cp:revision>
  <cp:lastPrinted>2017-12-12T21:13:00Z</cp:lastPrinted>
  <dcterms:created xsi:type="dcterms:W3CDTF">2024-07-30T08:00:00Z</dcterms:created>
  <dcterms:modified xsi:type="dcterms:W3CDTF">2024-07-30T08:18:00Z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0x010100E44934C49DEFDE45977F9D414D6C78D7</vt:lpwstr>
  </property>
  <property fmtid="{D5CDD505-2E9C-101B-9397-08002B2CF9AE}" pid="3" name="MediaServiceImageTags">
    <vt:lpwstr/>
  </property>
</Properties>
</file>